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8AB24" w14:textId="0CA95A37" w:rsidR="00D077E9" w:rsidRDefault="00BA6B1B" w:rsidP="00D70D02"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755B63" wp14:editId="29E2672B">
                <wp:simplePos x="0" y="0"/>
                <wp:positionH relativeFrom="column">
                  <wp:posOffset>2958465</wp:posOffset>
                </wp:positionH>
                <wp:positionV relativeFrom="paragraph">
                  <wp:posOffset>1110615</wp:posOffset>
                </wp:positionV>
                <wp:extent cx="1390650" cy="0"/>
                <wp:effectExtent l="0" t="19050" r="19050" b="19050"/>
                <wp:wrapSquare wrapText="bothSides"/>
                <wp:docPr id="5" name="Gerader Verbinder 5" descr="Texttrennlin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2D4EF0" id="Gerader Verbinder 5" o:spid="_x0000_s1026" alt="Texttrennlinie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95pt,87.45pt" to="342.45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" strokecolor="#082a75 [3215]" strokeweight="3pt">
                <w10:wrap type="square"/>
              </v:line>
            </w:pict>
          </mc:Fallback>
        </mc:AlternateContent>
      </w:r>
      <w:r w:rsidR="0016012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0BD4CC4" wp14:editId="5F3A0CF6">
                <wp:simplePos x="0" y="0"/>
                <wp:positionH relativeFrom="column">
                  <wp:posOffset>2769870</wp:posOffset>
                </wp:positionH>
                <wp:positionV relativeFrom="page">
                  <wp:posOffset>766445</wp:posOffset>
                </wp:positionV>
                <wp:extent cx="3938905" cy="8657111"/>
                <wp:effectExtent l="0" t="0" r="4445" b="0"/>
                <wp:wrapNone/>
                <wp:docPr id="3" name="Rechteck 3" descr="weißes Rechteck für Text auf dem Titelblat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189BA" id="Rechteck 3" o:spid="_x0000_s1026" alt="weißes Rechteck für Text auf dem Titelblatt" style="position:absolute;margin-left:218.1pt;margin-top:60.3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" fillcolor="white [3212]" stroked="f" strokeweight="2pt">
                <w10:wrap anchory="page"/>
              </v:rect>
            </w:pict>
          </mc:Fallback>
        </mc:AlternateContent>
      </w:r>
      <w:r w:rsidR="0016012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C89451" wp14:editId="0EA5A4C8">
                <wp:simplePos x="0" y="0"/>
                <wp:positionH relativeFrom="column">
                  <wp:posOffset>2828925</wp:posOffset>
                </wp:positionH>
                <wp:positionV relativeFrom="paragraph">
                  <wp:posOffset>83820</wp:posOffset>
                </wp:positionV>
                <wp:extent cx="3528695" cy="1210310"/>
                <wp:effectExtent l="0" t="0" r="0" b="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695" cy="1210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DC1DD" w14:textId="6AC88F58" w:rsidR="00D077E9" w:rsidRPr="00BA6B1B" w:rsidRDefault="00BA6B1B" w:rsidP="00D077E9">
                            <w:pPr>
                              <w:pStyle w:val="Titel"/>
                              <w:spacing w:after="0"/>
                              <w:rPr>
                                <w:sz w:val="60"/>
                                <w:szCs w:val="60"/>
                                <w:lang w:bidi="de-DE"/>
                              </w:rPr>
                            </w:pPr>
                            <w:r w:rsidRPr="00BA6B1B">
                              <w:rPr>
                                <w:sz w:val="60"/>
                                <w:szCs w:val="60"/>
                                <w:lang w:bidi="de-DE"/>
                              </w:rPr>
                              <w:t xml:space="preserve">Abholung </w:t>
                            </w:r>
                          </w:p>
                          <w:p w14:paraId="2B302426" w14:textId="7E54A9DE" w:rsidR="00BA6B1B" w:rsidRPr="00BA6B1B" w:rsidRDefault="00BA6B1B" w:rsidP="00D077E9">
                            <w:pPr>
                              <w:pStyle w:val="Titel"/>
                              <w:spacing w:after="0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  <w:lang w:bidi="de-DE"/>
                              </w:rPr>
                              <w:t>i</w:t>
                            </w:r>
                            <w:r w:rsidRPr="00BA6B1B">
                              <w:rPr>
                                <w:sz w:val="60"/>
                                <w:szCs w:val="60"/>
                                <w:lang w:bidi="de-DE"/>
                              </w:rPr>
                              <w:t xml:space="preserve">n </w:t>
                            </w:r>
                            <w:r w:rsidR="005B7DBF">
                              <w:rPr>
                                <w:sz w:val="60"/>
                                <w:szCs w:val="60"/>
                                <w:lang w:bidi="de-DE"/>
                              </w:rPr>
                              <w:t>eurer Biowelt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C89451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222.75pt;margin-top:6.6pt;width:277.85pt;height:9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" filled="f" stroked="f" strokeweight=".5pt">
                <v:textbox>
                  <w:txbxContent>
                    <w:p w14:paraId="01FDC1DD" w14:textId="6AC88F58" w:rsidR="00D077E9" w:rsidRPr="00BA6B1B" w:rsidRDefault="00BA6B1B" w:rsidP="00D077E9">
                      <w:pPr>
                        <w:pStyle w:val="Titel"/>
                        <w:spacing w:after="0"/>
                        <w:rPr>
                          <w:sz w:val="60"/>
                          <w:szCs w:val="60"/>
                          <w:lang w:bidi="de-DE"/>
                        </w:rPr>
                      </w:pPr>
                      <w:r w:rsidRPr="00BA6B1B">
                        <w:rPr>
                          <w:sz w:val="60"/>
                          <w:szCs w:val="60"/>
                          <w:lang w:bidi="de-DE"/>
                        </w:rPr>
                        <w:t xml:space="preserve">Abholung </w:t>
                      </w:r>
                    </w:p>
                    <w:p w14:paraId="2B302426" w14:textId="7E54A9DE" w:rsidR="00BA6B1B" w:rsidRPr="00BA6B1B" w:rsidRDefault="00BA6B1B" w:rsidP="00D077E9">
                      <w:pPr>
                        <w:pStyle w:val="Titel"/>
                        <w:spacing w:after="0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  <w:lang w:bidi="de-DE"/>
                        </w:rPr>
                        <w:t>i</w:t>
                      </w:r>
                      <w:r w:rsidRPr="00BA6B1B">
                        <w:rPr>
                          <w:sz w:val="60"/>
                          <w:szCs w:val="60"/>
                          <w:lang w:bidi="de-DE"/>
                        </w:rPr>
                        <w:t xml:space="preserve">n </w:t>
                      </w:r>
                      <w:r w:rsidR="005B7DBF">
                        <w:rPr>
                          <w:sz w:val="60"/>
                          <w:szCs w:val="60"/>
                          <w:lang w:bidi="de-DE"/>
                        </w:rPr>
                        <w:t>eurer Biowelt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7A32C395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20BA584D" w14:textId="4BB64D6C" w:rsidR="00D077E9" w:rsidRDefault="00BA6B1B" w:rsidP="00AB02A7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1" locked="0" layoutInCell="1" allowOverlap="1" wp14:anchorId="080233E3" wp14:editId="54A50972">
                  <wp:simplePos x="0" y="0"/>
                  <wp:positionH relativeFrom="column">
                    <wp:posOffset>-748739</wp:posOffset>
                  </wp:positionH>
                  <wp:positionV relativeFrom="page">
                    <wp:posOffset>-1172844</wp:posOffset>
                  </wp:positionV>
                  <wp:extent cx="7760970" cy="5929886"/>
                  <wp:effectExtent l="0" t="0" r="0" b="0"/>
                  <wp:wrapNone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1808" cy="593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DA3BBF" w14:textId="7CFFCBB0" w:rsidR="00D077E9" w:rsidRDefault="007F4140" w:rsidP="00AB02A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C3619F7" wp14:editId="57C3C718">
                      <wp:simplePos x="0" y="0"/>
                      <wp:positionH relativeFrom="column">
                        <wp:posOffset>2891790</wp:posOffset>
                      </wp:positionH>
                      <wp:positionV relativeFrom="paragraph">
                        <wp:posOffset>787400</wp:posOffset>
                      </wp:positionV>
                      <wp:extent cx="3638550" cy="7086600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8550" cy="7086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37C981" w14:textId="1A3C749E" w:rsidR="007F4140" w:rsidRPr="007055D1" w:rsidRDefault="007F4140">
                                  <w:pPr>
                                    <w:rPr>
                                      <w:color w:val="0F0D29" w:themeColor="text1"/>
                                    </w:rPr>
                                  </w:pPr>
                                  <w:r w:rsidRPr="007055D1">
                                    <w:rPr>
                                      <w:color w:val="0F0D29" w:themeColor="text1"/>
                                    </w:rPr>
                                    <w:t>Nehmen Sie in eurer Biowelt einen Bestellzettel mit oder laden Sie ihn sich als beschreibbare PDF in unserer Homepage herunter. Geben sie bis 10:00 Uhr den ausgefüllten Bestellzettel in eurer Biowelt ab oder senden Sie uns eine Mail oder ein Fax. Die Bezahlung erfolgt per EC-Karte</w:t>
                                  </w:r>
                                  <w:r w:rsidR="007055D1" w:rsidRPr="007055D1">
                                    <w:rPr>
                                      <w:color w:val="0F0D29" w:themeColor="text1"/>
                                    </w:rPr>
                                    <w:t xml:space="preserve"> oder</w:t>
                                  </w:r>
                                  <w:r w:rsidRPr="007055D1">
                                    <w:rPr>
                                      <w:color w:val="0F0D29" w:themeColor="text1"/>
                                    </w:rPr>
                                    <w:t xml:space="preserve"> Bar-Bezahlung. </w:t>
                                  </w:r>
                                </w:p>
                                <w:p w14:paraId="2FD8FD44" w14:textId="3278EBC0" w:rsidR="007055D1" w:rsidRPr="007055D1" w:rsidRDefault="007055D1">
                                  <w:pPr>
                                    <w:rPr>
                                      <w:color w:val="0F0D29" w:themeColor="text1"/>
                                    </w:rPr>
                                  </w:pPr>
                                </w:p>
                                <w:p w14:paraId="63F8FA9E" w14:textId="7A17119E" w:rsidR="007055D1" w:rsidRPr="007055D1" w:rsidRDefault="007055D1">
                                  <w:pPr>
                                    <w:rPr>
                                      <w:color w:val="0F0D29" w:themeColor="text1"/>
                                    </w:rPr>
                                  </w:pPr>
                                  <w:r w:rsidRPr="007055D1">
                                    <w:rPr>
                                      <w:color w:val="0F0D29" w:themeColor="text1"/>
                                    </w:rPr>
                                    <w:t xml:space="preserve">Bitte teilen Sie uns bei Ihrer Bestellung auch Ihre Kundennummer mit, sodass wir Ihren Kundennachlass berücksichtigen können. </w:t>
                                  </w:r>
                                </w:p>
                                <w:p w14:paraId="620BE23E" w14:textId="7CF34A7F" w:rsidR="007055D1" w:rsidRPr="007055D1" w:rsidRDefault="007055D1">
                                  <w:pPr>
                                    <w:rPr>
                                      <w:color w:val="0F0D29" w:themeColor="text1"/>
                                    </w:rPr>
                                  </w:pPr>
                                </w:p>
                                <w:p w14:paraId="1C7DF282" w14:textId="55ADDD6F" w:rsidR="007055D1" w:rsidRPr="007055D1" w:rsidRDefault="007055D1">
                                  <w:pPr>
                                    <w:rPr>
                                      <w:color w:val="0F0D29" w:themeColor="text1"/>
                                    </w:rPr>
                                  </w:pPr>
                                  <w:r w:rsidRPr="007055D1">
                                    <w:rPr>
                                      <w:color w:val="0F0D29" w:themeColor="text1"/>
                                    </w:rPr>
                                    <w:t>Ihre Bestellung können Sie am gleichen Tag ab 15:00 Uhr in eurer Biowelt abholen.</w:t>
                                  </w:r>
                                </w:p>
                                <w:p w14:paraId="1A34BBF1" w14:textId="0A14CDEF" w:rsidR="007055D1" w:rsidRPr="007055D1" w:rsidRDefault="007055D1">
                                  <w:pPr>
                                    <w:rPr>
                                      <w:color w:val="0F0D29" w:themeColor="text1"/>
                                    </w:rPr>
                                  </w:pPr>
                                </w:p>
                                <w:p w14:paraId="5B2CFECC" w14:textId="37DA1D84" w:rsidR="007055D1" w:rsidRPr="007055D1" w:rsidRDefault="007055D1">
                                  <w:pPr>
                                    <w:rPr>
                                      <w:color w:val="0F0D29" w:themeColor="text1"/>
                                    </w:rPr>
                                  </w:pPr>
                                  <w:r w:rsidRPr="007055D1">
                                    <w:rPr>
                                      <w:color w:val="0F0D29" w:themeColor="text1"/>
                                    </w:rPr>
                                    <w:t xml:space="preserve">Bitte melden Sie sich in eurer Biowelt, dort finden Sie einen Ansprechpartner. </w:t>
                                  </w:r>
                                </w:p>
                                <w:p w14:paraId="41B2D94D" w14:textId="1105A38F" w:rsidR="007055D1" w:rsidRDefault="007055D1"/>
                                <w:p w14:paraId="20606CCF" w14:textId="2E3AFC18" w:rsidR="005B7DBF" w:rsidRDefault="005B7DBF"/>
                                <w:p w14:paraId="44ED99C7" w14:textId="374C3F39" w:rsidR="005B7DBF" w:rsidRPr="00994ADF" w:rsidRDefault="005B7DBF">
                                  <w:pPr>
                                    <w:rPr>
                                      <w:color w:val="auto"/>
                                    </w:rPr>
                                  </w:pPr>
                                </w:p>
                                <w:p w14:paraId="03224F7E" w14:textId="436279B2" w:rsidR="005B7DBF" w:rsidRPr="00994ADF" w:rsidRDefault="005B7DBF" w:rsidP="005B7DBF">
                                  <w:pPr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 w:rsidRPr="00994ADF">
                                    <w:rPr>
                                      <w:color w:val="auto"/>
                                    </w:rPr>
                                    <w:t>BESTELLUNG</w:t>
                                  </w:r>
                                </w:p>
                                <w:p w14:paraId="612CEE35" w14:textId="0A4D760B" w:rsidR="005B7DBF" w:rsidRPr="00994ADF" w:rsidRDefault="005B7DBF" w:rsidP="005B7DBF">
                                  <w:pPr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 w:rsidRPr="00994ADF">
                                    <w:rPr>
                                      <w:noProof/>
                                      <w:color w:val="auto"/>
                                    </w:rPr>
                                    <w:drawing>
                                      <wp:inline distT="0" distB="0" distL="0" distR="0" wp14:anchorId="58B63F90" wp14:editId="62B160A9">
                                        <wp:extent cx="1409700" cy="38100"/>
                                        <wp:effectExtent l="0" t="0" r="0" b="0"/>
                                        <wp:docPr id="13" name="Grafik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9700" cy="38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D719478" w14:textId="6CCF2C65" w:rsidR="005B7DBF" w:rsidRPr="00994ADF" w:rsidRDefault="005B7DBF" w:rsidP="005B7DBF">
                                  <w:pPr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 w:rsidRPr="00994ADF">
                                    <w:rPr>
                                      <w:color w:val="auto"/>
                                    </w:rPr>
                                    <w:t xml:space="preserve">Mail: </w:t>
                                  </w:r>
                                  <w:r w:rsidR="00CE4861">
                                    <w:rPr>
                                      <w:color w:val="auto"/>
                                    </w:rPr>
                                    <w:t>Bestellung</w:t>
                                  </w:r>
                                  <w:r w:rsidRPr="00994ADF">
                                    <w:rPr>
                                      <w:color w:val="auto"/>
                                    </w:rPr>
                                    <w:t>@biowelt-vs.de</w:t>
                                  </w:r>
                                </w:p>
                                <w:p w14:paraId="3F9E7377" w14:textId="04094663" w:rsidR="005B7DBF" w:rsidRPr="00994ADF" w:rsidRDefault="005B7DBF" w:rsidP="005B7DBF">
                                  <w:pPr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 w:rsidRPr="00994ADF">
                                    <w:rPr>
                                      <w:color w:val="auto"/>
                                    </w:rPr>
                                    <w:t>Fax: 07721/2061368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619F7" id="Textfeld 11" o:spid="_x0000_s1027" type="#_x0000_t202" style="position:absolute;margin-left:227.7pt;margin-top:62pt;width:286.5pt;height:55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" fillcolor="white [3201]" stroked="f" strokeweight=".5pt">
                      <v:textbox>
                        <w:txbxContent>
                          <w:p w14:paraId="0837C981" w14:textId="1A3C749E" w:rsidR="007F4140" w:rsidRPr="007055D1" w:rsidRDefault="007F4140">
                            <w:pPr>
                              <w:rPr>
                                <w:color w:val="0F0D29" w:themeColor="text1"/>
                              </w:rPr>
                            </w:pPr>
                            <w:r w:rsidRPr="007055D1">
                              <w:rPr>
                                <w:color w:val="0F0D29" w:themeColor="text1"/>
                              </w:rPr>
                              <w:t>Nehmen Sie in eurer Biowelt einen Bestellzettel mit oder laden Sie ihn sich als beschreibbare PDF in unserer Homepage herunter. Geben sie bis 10:00 Uhr den ausgefüllten Bestellzettel in eurer Biowelt ab oder senden Sie uns eine Mail oder ein Fax. Die Bezahlung erfolgt per EC-Karte</w:t>
                            </w:r>
                            <w:r w:rsidR="007055D1" w:rsidRPr="007055D1">
                              <w:rPr>
                                <w:color w:val="0F0D29" w:themeColor="text1"/>
                              </w:rPr>
                              <w:t xml:space="preserve"> oder</w:t>
                            </w:r>
                            <w:r w:rsidRPr="007055D1">
                              <w:rPr>
                                <w:color w:val="0F0D29" w:themeColor="text1"/>
                              </w:rPr>
                              <w:t xml:space="preserve"> Bar-Bezahlung. </w:t>
                            </w:r>
                          </w:p>
                          <w:p w14:paraId="2FD8FD44" w14:textId="3278EBC0" w:rsidR="007055D1" w:rsidRPr="007055D1" w:rsidRDefault="007055D1">
                            <w:pPr>
                              <w:rPr>
                                <w:color w:val="0F0D29" w:themeColor="text1"/>
                              </w:rPr>
                            </w:pPr>
                          </w:p>
                          <w:p w14:paraId="63F8FA9E" w14:textId="7A17119E" w:rsidR="007055D1" w:rsidRPr="007055D1" w:rsidRDefault="007055D1">
                            <w:pPr>
                              <w:rPr>
                                <w:color w:val="0F0D29" w:themeColor="text1"/>
                              </w:rPr>
                            </w:pPr>
                            <w:r w:rsidRPr="007055D1">
                              <w:rPr>
                                <w:color w:val="0F0D29" w:themeColor="text1"/>
                              </w:rPr>
                              <w:t xml:space="preserve">Bitte teilen Sie uns bei Ihrer Bestellung auch Ihre Kundennummer mit, sodass wir Ihren Kundennachlass berücksichtigen können. </w:t>
                            </w:r>
                          </w:p>
                          <w:p w14:paraId="620BE23E" w14:textId="7CF34A7F" w:rsidR="007055D1" w:rsidRPr="007055D1" w:rsidRDefault="007055D1">
                            <w:pPr>
                              <w:rPr>
                                <w:color w:val="0F0D29" w:themeColor="text1"/>
                              </w:rPr>
                            </w:pPr>
                          </w:p>
                          <w:p w14:paraId="1C7DF282" w14:textId="55ADDD6F" w:rsidR="007055D1" w:rsidRPr="007055D1" w:rsidRDefault="007055D1">
                            <w:pPr>
                              <w:rPr>
                                <w:color w:val="0F0D29" w:themeColor="text1"/>
                              </w:rPr>
                            </w:pPr>
                            <w:r w:rsidRPr="007055D1">
                              <w:rPr>
                                <w:color w:val="0F0D29" w:themeColor="text1"/>
                              </w:rPr>
                              <w:t>Ihre Bestellung können Sie am gleichen Tag ab 15:00 Uhr in eurer Biowelt abholen.</w:t>
                            </w:r>
                          </w:p>
                          <w:p w14:paraId="1A34BBF1" w14:textId="0A14CDEF" w:rsidR="007055D1" w:rsidRPr="007055D1" w:rsidRDefault="007055D1">
                            <w:pPr>
                              <w:rPr>
                                <w:color w:val="0F0D29" w:themeColor="text1"/>
                              </w:rPr>
                            </w:pPr>
                          </w:p>
                          <w:p w14:paraId="5B2CFECC" w14:textId="37DA1D84" w:rsidR="007055D1" w:rsidRPr="007055D1" w:rsidRDefault="007055D1">
                            <w:pPr>
                              <w:rPr>
                                <w:color w:val="0F0D29" w:themeColor="text1"/>
                              </w:rPr>
                            </w:pPr>
                            <w:r w:rsidRPr="007055D1">
                              <w:rPr>
                                <w:color w:val="0F0D29" w:themeColor="text1"/>
                              </w:rPr>
                              <w:t xml:space="preserve">Bitte melden Sie sich in eurer Biowelt, dort finden Sie einen Ansprechpartner. </w:t>
                            </w:r>
                          </w:p>
                          <w:p w14:paraId="41B2D94D" w14:textId="1105A38F" w:rsidR="007055D1" w:rsidRDefault="007055D1"/>
                          <w:p w14:paraId="20606CCF" w14:textId="2E3AFC18" w:rsidR="005B7DBF" w:rsidRDefault="005B7DBF"/>
                          <w:p w14:paraId="44ED99C7" w14:textId="374C3F39" w:rsidR="005B7DBF" w:rsidRPr="00994ADF" w:rsidRDefault="005B7DBF">
                            <w:pPr>
                              <w:rPr>
                                <w:color w:val="auto"/>
                              </w:rPr>
                            </w:pPr>
                          </w:p>
                          <w:p w14:paraId="03224F7E" w14:textId="436279B2" w:rsidR="005B7DBF" w:rsidRPr="00994ADF" w:rsidRDefault="005B7DBF" w:rsidP="005B7DBF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994ADF">
                              <w:rPr>
                                <w:color w:val="auto"/>
                              </w:rPr>
                              <w:t>BESTELLUNG</w:t>
                            </w:r>
                          </w:p>
                          <w:p w14:paraId="612CEE35" w14:textId="0A4D760B" w:rsidR="005B7DBF" w:rsidRPr="00994ADF" w:rsidRDefault="005B7DBF" w:rsidP="005B7DBF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994ADF">
                              <w:rPr>
                                <w:noProof/>
                                <w:color w:val="auto"/>
                              </w:rPr>
                              <w:drawing>
                                <wp:inline distT="0" distB="0" distL="0" distR="0" wp14:anchorId="58B63F90" wp14:editId="62B160A9">
                                  <wp:extent cx="1409700" cy="38100"/>
                                  <wp:effectExtent l="0" t="0" r="0" b="0"/>
                                  <wp:docPr id="13" name="Grafi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719478" w14:textId="6CCF2C65" w:rsidR="005B7DBF" w:rsidRPr="00994ADF" w:rsidRDefault="005B7DBF" w:rsidP="005B7DBF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994ADF">
                              <w:rPr>
                                <w:color w:val="auto"/>
                              </w:rPr>
                              <w:t xml:space="preserve">Mail: </w:t>
                            </w:r>
                            <w:r w:rsidR="00CE4861">
                              <w:rPr>
                                <w:color w:val="auto"/>
                              </w:rPr>
                              <w:t>Bestellung</w:t>
                            </w:r>
                            <w:r w:rsidRPr="00994ADF">
                              <w:rPr>
                                <w:color w:val="auto"/>
                              </w:rPr>
                              <w:t>@biowelt-vs.de</w:t>
                            </w:r>
                          </w:p>
                          <w:p w14:paraId="3F9E7377" w14:textId="04094663" w:rsidR="005B7DBF" w:rsidRPr="00994ADF" w:rsidRDefault="005B7DBF" w:rsidP="005B7DBF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994ADF">
                              <w:rPr>
                                <w:color w:val="auto"/>
                              </w:rPr>
                              <w:t>Fax: 07721/2061368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077E9" w14:paraId="1E056FF5" w14:textId="77777777" w:rsidTr="00AB02A7">
        <w:trPr>
          <w:trHeight w:val="813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088629FC" w14:textId="2C066C58" w:rsidR="00D077E9" w:rsidRDefault="00160126" w:rsidP="00AB02A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892BFAE" wp14:editId="308FD7B8">
                      <wp:simplePos x="0" y="0"/>
                      <wp:positionH relativeFrom="column">
                        <wp:posOffset>-701238</wp:posOffset>
                      </wp:positionH>
                      <wp:positionV relativeFrom="page">
                        <wp:posOffset>3550252</wp:posOffset>
                      </wp:positionV>
                      <wp:extent cx="7760970" cy="4821382"/>
                      <wp:effectExtent l="0" t="0" r="0" b="0"/>
                      <wp:wrapNone/>
                      <wp:docPr id="2" name="Rechteck 2" descr="Farbiges Rechteck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60970" cy="48213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42A05" id="Rechteck 2" o:spid="_x0000_s1026" alt="Farbiges Rechteck" style="position:absolute;margin-left:-55.2pt;margin-top:279.55pt;width:611.1pt;height:379.6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" fillcolor="#34aba2 [3206]" stroked="f" strokeweight="2pt">
                      <w10:wrap anchory="page"/>
                    </v:rect>
                  </w:pict>
                </mc:Fallback>
              </mc:AlternateContent>
            </w:r>
          </w:p>
        </w:tc>
      </w:tr>
      <w:tr w:rsidR="00D077E9" w14:paraId="5DAB7A92" w14:textId="77777777" w:rsidTr="00AB02A7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6FCB8DEA" w14:textId="3F58E1B3" w:rsidR="00D077E9" w:rsidRDefault="005B7DBF" w:rsidP="005B7DBF">
            <w:r>
              <w:t>… um Ihnen den Weg</w:t>
            </w:r>
          </w:p>
          <w:p w14:paraId="4FD7587B" w14:textId="581FB846" w:rsidR="005B7DBF" w:rsidRDefault="00994ADF" w:rsidP="00AB02A7">
            <w:r>
              <w:t>d</w:t>
            </w:r>
            <w:r w:rsidR="005B7DBF">
              <w:t>urch den Laden zu ersparen</w:t>
            </w:r>
          </w:p>
          <w:p w14:paraId="6F104171" w14:textId="45AB2B8B" w:rsidR="00D077E9" w:rsidRPr="00D86945" w:rsidRDefault="00D077E9" w:rsidP="00AB02A7">
            <w:pPr>
              <w:rPr>
                <w:noProof/>
                <w:sz w:val="10"/>
                <w:szCs w:val="10"/>
              </w:rPr>
            </w:pPr>
          </w:p>
        </w:tc>
      </w:tr>
    </w:tbl>
    <w:p w14:paraId="168A09E2" w14:textId="04DE70DB" w:rsidR="00D077E9" w:rsidRDefault="00D077E9">
      <w:pPr>
        <w:spacing w:after="200"/>
      </w:pPr>
      <w:r>
        <w:rPr>
          <w:lang w:bidi="de-DE"/>
        </w:rPr>
        <w:br w:type="page"/>
      </w:r>
    </w:p>
    <w:p w14:paraId="1CBAFB72" w14:textId="6C6C5DFA" w:rsidR="00AB02A7" w:rsidRDefault="0081484D" w:rsidP="00DF027C">
      <w:pPr>
        <w:rPr>
          <w:rFonts w:ascii="Times New Roman" w:hAnsi="Times New Roman" w:cs="Times New Roman"/>
          <w:color w:val="auto"/>
          <w:sz w:val="32"/>
          <w:szCs w:val="32"/>
        </w:rPr>
      </w:pPr>
      <w:r w:rsidRPr="0081484D">
        <w:rPr>
          <w:rFonts w:ascii="Times New Roman" w:hAnsi="Times New Roman" w:cs="Times New Roman"/>
          <w:color w:val="auto"/>
          <w:sz w:val="32"/>
          <w:szCs w:val="32"/>
        </w:rPr>
        <w:lastRenderedPageBreak/>
        <w:t>Bestellformular</w:t>
      </w:r>
      <w:r>
        <w:rPr>
          <w:rFonts w:ascii="Times New Roman" w:hAnsi="Times New Roman" w:cs="Times New Roman"/>
          <w:color w:val="auto"/>
          <w:sz w:val="32"/>
          <w:szCs w:val="32"/>
        </w:rPr>
        <w:t xml:space="preserve"> Abholung bei eurer Biowelt</w:t>
      </w:r>
    </w:p>
    <w:p w14:paraId="145E3157" w14:textId="7C979145" w:rsidR="0081484D" w:rsidRDefault="0081484D" w:rsidP="00DF027C">
      <w:pPr>
        <w:rPr>
          <w:rFonts w:ascii="Times New Roman" w:hAnsi="Times New Roman" w:cs="Times New Roman"/>
          <w:color w:val="auto"/>
          <w:sz w:val="32"/>
          <w:szCs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6768"/>
      </w:tblGrid>
      <w:tr w:rsidR="0081484D" w14:paraId="18230937" w14:textId="77777777" w:rsidTr="00320A88">
        <w:tc>
          <w:tcPr>
            <w:tcW w:w="3256" w:type="dxa"/>
          </w:tcPr>
          <w:p w14:paraId="2D8B0749" w14:textId="3F4B4EEE" w:rsidR="0081484D" w:rsidRPr="00320A88" w:rsidRDefault="00320A88" w:rsidP="00DF027C">
            <w:pPr>
              <w:rPr>
                <w:rFonts w:ascii="Times New Roman" w:hAnsi="Times New Roman" w:cs="Times New Roman"/>
                <w:b w:val="0"/>
                <w:bCs/>
                <w:color w:val="auto"/>
                <w:sz w:val="32"/>
                <w:szCs w:val="32"/>
              </w:rPr>
            </w:pPr>
            <w:r w:rsidRPr="00320A88">
              <w:rPr>
                <w:rFonts w:ascii="Times New Roman" w:hAnsi="Times New Roman" w:cs="Times New Roman"/>
                <w:b w:val="0"/>
                <w:bCs/>
                <w:color w:val="auto"/>
                <w:sz w:val="32"/>
                <w:szCs w:val="32"/>
              </w:rPr>
              <w:t>Nachname</w:t>
            </w:r>
          </w:p>
        </w:tc>
        <w:sdt>
          <w:sdtPr>
            <w:rPr>
              <w:rFonts w:ascii="Times New Roman" w:hAnsi="Times New Roman" w:cs="Times New Roman"/>
              <w:color w:val="auto"/>
              <w:sz w:val="32"/>
              <w:szCs w:val="32"/>
            </w:rPr>
            <w:id w:val="-119245295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768" w:type="dxa"/>
              </w:tcPr>
              <w:p w14:paraId="49A3488C" w14:textId="2B2B0678" w:rsidR="0081484D" w:rsidRDefault="00C47BD1" w:rsidP="00FA4F26">
                <w:pPr>
                  <w:tabs>
                    <w:tab w:val="left" w:pos="2151"/>
                  </w:tabs>
                  <w:rPr>
                    <w:rFonts w:ascii="Times New Roman" w:hAnsi="Times New Roman" w:cs="Times New Roman"/>
                    <w:color w:val="auto"/>
                    <w:sz w:val="32"/>
                    <w:szCs w:val="32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1484D" w14:paraId="769954F5" w14:textId="77777777" w:rsidTr="00320A88">
        <w:tc>
          <w:tcPr>
            <w:tcW w:w="3256" w:type="dxa"/>
          </w:tcPr>
          <w:p w14:paraId="13253B1B" w14:textId="05D5F477" w:rsidR="0081484D" w:rsidRPr="00320A88" w:rsidRDefault="00320A88" w:rsidP="00DF027C">
            <w:pPr>
              <w:rPr>
                <w:rFonts w:ascii="Times New Roman" w:hAnsi="Times New Roman" w:cs="Times New Roman"/>
                <w:b w:val="0"/>
                <w:bCs/>
                <w:color w:val="auto"/>
                <w:sz w:val="32"/>
                <w:szCs w:val="32"/>
              </w:rPr>
            </w:pPr>
            <w:r w:rsidRPr="00320A88">
              <w:rPr>
                <w:rFonts w:ascii="Times New Roman" w:hAnsi="Times New Roman" w:cs="Times New Roman"/>
                <w:b w:val="0"/>
                <w:bCs/>
                <w:color w:val="auto"/>
                <w:sz w:val="32"/>
                <w:szCs w:val="32"/>
              </w:rPr>
              <w:t>Vorname</w:t>
            </w:r>
          </w:p>
        </w:tc>
        <w:sdt>
          <w:sdtPr>
            <w:rPr>
              <w:rFonts w:ascii="Times New Roman" w:hAnsi="Times New Roman" w:cs="Times New Roman"/>
              <w:color w:val="auto"/>
              <w:sz w:val="32"/>
              <w:szCs w:val="32"/>
            </w:rPr>
            <w:id w:val="-1024390602"/>
            <w:placeholder>
              <w:docPart w:val="76D0F3887CE04104A359959BDCE5EF45"/>
            </w:placeholder>
            <w:showingPlcHdr/>
          </w:sdtPr>
          <w:sdtEndPr/>
          <w:sdtContent>
            <w:tc>
              <w:tcPr>
                <w:tcW w:w="6768" w:type="dxa"/>
              </w:tcPr>
              <w:p w14:paraId="16593029" w14:textId="0701E0F3" w:rsidR="0081484D" w:rsidRDefault="00BC45B4" w:rsidP="00DF027C">
                <w:pPr>
                  <w:rPr>
                    <w:rFonts w:ascii="Times New Roman" w:hAnsi="Times New Roman" w:cs="Times New Roman"/>
                    <w:color w:val="auto"/>
                    <w:sz w:val="32"/>
                    <w:szCs w:val="32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1484D" w14:paraId="2C1D3F57" w14:textId="77777777" w:rsidTr="00320A88">
        <w:tc>
          <w:tcPr>
            <w:tcW w:w="3256" w:type="dxa"/>
          </w:tcPr>
          <w:p w14:paraId="735D2074" w14:textId="73490712" w:rsidR="0081484D" w:rsidRPr="00320A88" w:rsidRDefault="00320A88" w:rsidP="00DF027C">
            <w:pPr>
              <w:rPr>
                <w:rFonts w:ascii="Times New Roman" w:hAnsi="Times New Roman" w:cs="Times New Roman"/>
                <w:b w:val="0"/>
                <w:bCs/>
                <w:color w:val="auto"/>
                <w:sz w:val="32"/>
                <w:szCs w:val="32"/>
              </w:rPr>
            </w:pPr>
            <w:r w:rsidRPr="00320A88">
              <w:rPr>
                <w:rFonts w:ascii="Times New Roman" w:hAnsi="Times New Roman" w:cs="Times New Roman"/>
                <w:b w:val="0"/>
                <w:bCs/>
                <w:color w:val="auto"/>
                <w:sz w:val="32"/>
                <w:szCs w:val="32"/>
              </w:rPr>
              <w:t>Firma</w:t>
            </w:r>
          </w:p>
        </w:tc>
        <w:sdt>
          <w:sdtPr>
            <w:rPr>
              <w:rFonts w:ascii="Times New Roman" w:hAnsi="Times New Roman" w:cs="Times New Roman"/>
              <w:color w:val="auto"/>
              <w:sz w:val="32"/>
              <w:szCs w:val="32"/>
            </w:rPr>
            <w:id w:val="1739826283"/>
            <w:placeholder>
              <w:docPart w:val="BEA2419E000C44AABAAEB574824ADD30"/>
            </w:placeholder>
            <w:showingPlcHdr/>
          </w:sdtPr>
          <w:sdtEndPr/>
          <w:sdtContent>
            <w:tc>
              <w:tcPr>
                <w:tcW w:w="6768" w:type="dxa"/>
              </w:tcPr>
              <w:p w14:paraId="56B3003E" w14:textId="7B878C90" w:rsidR="0081484D" w:rsidRDefault="00BC45B4" w:rsidP="00DF027C">
                <w:pPr>
                  <w:rPr>
                    <w:rFonts w:ascii="Times New Roman" w:hAnsi="Times New Roman" w:cs="Times New Roman"/>
                    <w:color w:val="auto"/>
                    <w:sz w:val="32"/>
                    <w:szCs w:val="32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1484D" w14:paraId="6F1F627C" w14:textId="77777777" w:rsidTr="00320A88">
        <w:tc>
          <w:tcPr>
            <w:tcW w:w="3256" w:type="dxa"/>
          </w:tcPr>
          <w:p w14:paraId="7913A6E6" w14:textId="41682943" w:rsidR="0081484D" w:rsidRPr="00320A88" w:rsidRDefault="00320A88" w:rsidP="00DF027C">
            <w:pPr>
              <w:rPr>
                <w:rFonts w:ascii="Times New Roman" w:hAnsi="Times New Roman" w:cs="Times New Roman"/>
                <w:b w:val="0"/>
                <w:bCs/>
                <w:color w:val="auto"/>
                <w:sz w:val="32"/>
                <w:szCs w:val="32"/>
              </w:rPr>
            </w:pPr>
            <w:r w:rsidRPr="00320A88">
              <w:rPr>
                <w:rFonts w:ascii="Times New Roman" w:hAnsi="Times New Roman" w:cs="Times New Roman"/>
                <w:b w:val="0"/>
                <w:bCs/>
                <w:color w:val="auto"/>
                <w:sz w:val="32"/>
                <w:szCs w:val="32"/>
              </w:rPr>
              <w:t>ggf. Kundennummer</w:t>
            </w:r>
          </w:p>
        </w:tc>
        <w:sdt>
          <w:sdtPr>
            <w:rPr>
              <w:rFonts w:ascii="Times New Roman" w:hAnsi="Times New Roman" w:cs="Times New Roman"/>
              <w:color w:val="auto"/>
              <w:sz w:val="32"/>
              <w:szCs w:val="32"/>
            </w:rPr>
            <w:id w:val="1862386884"/>
            <w:placeholder>
              <w:docPart w:val="B975CB47F37E4FA4B10907301679FB28"/>
            </w:placeholder>
            <w:showingPlcHdr/>
          </w:sdtPr>
          <w:sdtEndPr/>
          <w:sdtContent>
            <w:tc>
              <w:tcPr>
                <w:tcW w:w="6768" w:type="dxa"/>
              </w:tcPr>
              <w:p w14:paraId="01F6AB89" w14:textId="78DC8707" w:rsidR="0081484D" w:rsidRDefault="00BC45B4" w:rsidP="00DF027C">
                <w:pPr>
                  <w:rPr>
                    <w:rFonts w:ascii="Times New Roman" w:hAnsi="Times New Roman" w:cs="Times New Roman"/>
                    <w:color w:val="auto"/>
                    <w:sz w:val="32"/>
                    <w:szCs w:val="32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1484D" w14:paraId="4478054D" w14:textId="77777777" w:rsidTr="00320A88">
        <w:tc>
          <w:tcPr>
            <w:tcW w:w="3256" w:type="dxa"/>
          </w:tcPr>
          <w:p w14:paraId="22122656" w14:textId="70842C5A" w:rsidR="0081484D" w:rsidRPr="00320A88" w:rsidRDefault="00320A88" w:rsidP="00DF027C">
            <w:pPr>
              <w:rPr>
                <w:rFonts w:ascii="Times New Roman" w:hAnsi="Times New Roman" w:cs="Times New Roman"/>
                <w:b w:val="0"/>
                <w:bCs/>
                <w:color w:val="auto"/>
                <w:sz w:val="32"/>
                <w:szCs w:val="32"/>
              </w:rPr>
            </w:pPr>
            <w:r w:rsidRPr="00320A88">
              <w:rPr>
                <w:rFonts w:ascii="Times New Roman" w:hAnsi="Times New Roman" w:cs="Times New Roman"/>
                <w:b w:val="0"/>
                <w:bCs/>
                <w:color w:val="auto"/>
                <w:sz w:val="32"/>
                <w:szCs w:val="32"/>
              </w:rPr>
              <w:t>ggf. Telefonnummer</w:t>
            </w:r>
          </w:p>
        </w:tc>
        <w:sdt>
          <w:sdtPr>
            <w:rPr>
              <w:rFonts w:ascii="Times New Roman" w:hAnsi="Times New Roman" w:cs="Times New Roman"/>
              <w:color w:val="auto"/>
              <w:sz w:val="32"/>
              <w:szCs w:val="32"/>
            </w:rPr>
            <w:id w:val="1340353967"/>
            <w:placeholder>
              <w:docPart w:val="AF28001F16984792B568F5F792360BC1"/>
            </w:placeholder>
            <w:showingPlcHdr/>
          </w:sdtPr>
          <w:sdtEndPr/>
          <w:sdtContent>
            <w:tc>
              <w:tcPr>
                <w:tcW w:w="6768" w:type="dxa"/>
              </w:tcPr>
              <w:p w14:paraId="2D558264" w14:textId="7AECDA66" w:rsidR="0081484D" w:rsidRDefault="00BC45B4" w:rsidP="00DF027C">
                <w:pPr>
                  <w:rPr>
                    <w:rFonts w:ascii="Times New Roman" w:hAnsi="Times New Roman" w:cs="Times New Roman"/>
                    <w:color w:val="auto"/>
                    <w:sz w:val="32"/>
                    <w:szCs w:val="32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DAD0CE2" w14:textId="121FC494" w:rsidR="0081484D" w:rsidRDefault="0081484D" w:rsidP="00DF027C">
      <w:pPr>
        <w:rPr>
          <w:rFonts w:ascii="Times New Roman" w:hAnsi="Times New Roman" w:cs="Times New Roman"/>
          <w:color w:val="auto"/>
          <w:sz w:val="32"/>
          <w:szCs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6768"/>
      </w:tblGrid>
      <w:tr w:rsidR="009D711C" w14:paraId="3A2FB28D" w14:textId="77777777" w:rsidTr="0065444F">
        <w:tc>
          <w:tcPr>
            <w:tcW w:w="3256" w:type="dxa"/>
          </w:tcPr>
          <w:p w14:paraId="0EE1C8C0" w14:textId="0E434352" w:rsidR="009D711C" w:rsidRDefault="009D711C" w:rsidP="00DF027C">
            <w:pPr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Abholung am </w:t>
            </w:r>
          </w:p>
        </w:tc>
        <w:sdt>
          <w:sdtPr>
            <w:rPr>
              <w:rFonts w:ascii="Times New Roman" w:hAnsi="Times New Roman" w:cs="Times New Roman"/>
              <w:color w:val="auto"/>
              <w:sz w:val="32"/>
              <w:szCs w:val="32"/>
            </w:rPr>
            <w:id w:val="45598790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768" w:type="dxa"/>
              </w:tcPr>
              <w:p w14:paraId="06DF28DF" w14:textId="01207C92" w:rsidR="009D711C" w:rsidRDefault="0065444F" w:rsidP="00DF027C">
                <w:pPr>
                  <w:rPr>
                    <w:rFonts w:ascii="Times New Roman" w:hAnsi="Times New Roman" w:cs="Times New Roman"/>
                    <w:color w:val="auto"/>
                    <w:sz w:val="32"/>
                    <w:szCs w:val="32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D711C" w14:paraId="5B3294B0" w14:textId="77777777" w:rsidTr="0065444F">
        <w:tc>
          <w:tcPr>
            <w:tcW w:w="3256" w:type="dxa"/>
          </w:tcPr>
          <w:p w14:paraId="52E1A642" w14:textId="55A2541F" w:rsidR="009D711C" w:rsidRDefault="009D711C" w:rsidP="00DF027C">
            <w:pPr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um:</w:t>
            </w:r>
          </w:p>
        </w:tc>
        <w:sdt>
          <w:sdtPr>
            <w:rPr>
              <w:rFonts w:ascii="Times New Roman" w:hAnsi="Times New Roman" w:cs="Times New Roman"/>
              <w:color w:val="auto"/>
              <w:sz w:val="32"/>
              <w:szCs w:val="32"/>
            </w:rPr>
            <w:id w:val="90195053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768" w:type="dxa"/>
              </w:tcPr>
              <w:p w14:paraId="35B4266B" w14:textId="064DFE97" w:rsidR="009D711C" w:rsidRDefault="0065444F" w:rsidP="00DF027C">
                <w:pPr>
                  <w:rPr>
                    <w:rFonts w:ascii="Times New Roman" w:hAnsi="Times New Roman" w:cs="Times New Roman"/>
                    <w:color w:val="auto"/>
                    <w:sz w:val="32"/>
                    <w:szCs w:val="32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514CE7A" w14:textId="792C8832" w:rsidR="00FA076D" w:rsidRDefault="00FA076D" w:rsidP="0065444F">
      <w:pPr>
        <w:spacing w:after="200"/>
        <w:rPr>
          <w:rFonts w:ascii="Times New Roman" w:hAnsi="Times New Roman" w:cs="Times New Roman"/>
          <w:b w:val="0"/>
          <w:bCs/>
          <w:color w:val="auto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28"/>
        <w:gridCol w:w="3239"/>
        <w:gridCol w:w="2712"/>
        <w:gridCol w:w="2445"/>
      </w:tblGrid>
      <w:tr w:rsidR="00320A88" w14:paraId="2601A071" w14:textId="77777777" w:rsidTr="0065444F">
        <w:trPr>
          <w:trHeight w:hRule="exact" w:val="397"/>
        </w:trPr>
        <w:tc>
          <w:tcPr>
            <w:tcW w:w="1628" w:type="dxa"/>
          </w:tcPr>
          <w:p w14:paraId="4C4FEB2C" w14:textId="7C9BF287" w:rsidR="00320A88" w:rsidRDefault="00FA076D" w:rsidP="00320A88">
            <w:pPr>
              <w:spacing w:after="200"/>
              <w:jc w:val="center"/>
              <w:rPr>
                <w:rFonts w:ascii="Times New Roman" w:hAnsi="Times New Roman" w:cs="Times New Roman"/>
                <w:b w:val="0"/>
                <w:bCs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/>
                <w:color w:val="auto"/>
              </w:rPr>
              <w:t>Menge</w:t>
            </w:r>
          </w:p>
        </w:tc>
        <w:tc>
          <w:tcPr>
            <w:tcW w:w="3239" w:type="dxa"/>
          </w:tcPr>
          <w:p w14:paraId="30FDD40C" w14:textId="2813395C" w:rsidR="00320A88" w:rsidRDefault="00FA076D" w:rsidP="00320A88">
            <w:pPr>
              <w:spacing w:after="200"/>
              <w:jc w:val="center"/>
              <w:rPr>
                <w:rFonts w:ascii="Times New Roman" w:hAnsi="Times New Roman" w:cs="Times New Roman"/>
                <w:b w:val="0"/>
                <w:bCs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/>
                <w:color w:val="auto"/>
              </w:rPr>
              <w:t>Produktbeschreibung</w:t>
            </w:r>
          </w:p>
        </w:tc>
        <w:tc>
          <w:tcPr>
            <w:tcW w:w="2712" w:type="dxa"/>
          </w:tcPr>
          <w:p w14:paraId="14BC9AC4" w14:textId="1714EFC2" w:rsidR="00320A88" w:rsidRDefault="00FA076D" w:rsidP="00320A88">
            <w:pPr>
              <w:spacing w:after="200"/>
              <w:jc w:val="center"/>
              <w:rPr>
                <w:rFonts w:ascii="Times New Roman" w:hAnsi="Times New Roman" w:cs="Times New Roman"/>
                <w:b w:val="0"/>
                <w:bCs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/>
                <w:color w:val="auto"/>
              </w:rPr>
              <w:t>Artikelnummer</w:t>
            </w:r>
          </w:p>
        </w:tc>
        <w:tc>
          <w:tcPr>
            <w:tcW w:w="2445" w:type="dxa"/>
          </w:tcPr>
          <w:p w14:paraId="228A12D8" w14:textId="10922647" w:rsidR="00320A88" w:rsidRDefault="00FA076D" w:rsidP="00320A88">
            <w:pPr>
              <w:spacing w:after="200"/>
              <w:jc w:val="center"/>
              <w:rPr>
                <w:rFonts w:ascii="Times New Roman" w:hAnsi="Times New Roman" w:cs="Times New Roman"/>
                <w:b w:val="0"/>
                <w:bCs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/>
                <w:color w:val="auto"/>
              </w:rPr>
              <w:t>Hersteller</w:t>
            </w:r>
          </w:p>
        </w:tc>
      </w:tr>
      <w:tr w:rsidR="00320A88" w14:paraId="23D2BA82" w14:textId="77777777" w:rsidTr="0065444F">
        <w:trPr>
          <w:trHeight w:hRule="exact" w:val="397"/>
        </w:trPr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2090271120"/>
            <w:placeholder>
              <w:docPart w:val="C95A5410119542A1AB5F727A6C65F292"/>
            </w:placeholder>
            <w:showingPlcHdr/>
            <w15:appearance w15:val="hidden"/>
          </w:sdtPr>
          <w:sdtEndPr/>
          <w:sdtContent>
            <w:tc>
              <w:tcPr>
                <w:tcW w:w="1628" w:type="dxa"/>
              </w:tcPr>
              <w:p w14:paraId="2774DCD4" w14:textId="1EF4A52B" w:rsidR="00320A88" w:rsidRDefault="00BC45B4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1883934362"/>
            <w:placeholder>
              <w:docPart w:val="38BDC99D52C5488DB0FB1D53015A168A"/>
            </w:placeholder>
            <w:showingPlcHdr/>
          </w:sdtPr>
          <w:sdtEndPr/>
          <w:sdtContent>
            <w:tc>
              <w:tcPr>
                <w:tcW w:w="3239" w:type="dxa"/>
              </w:tcPr>
              <w:p w14:paraId="49487952" w14:textId="57AFA49D" w:rsidR="00320A88" w:rsidRDefault="00BC45B4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1312523246"/>
            <w:placeholder>
              <w:docPart w:val="282FD35F1FBD4E0A87282ADF366ACEAD"/>
            </w:placeholder>
            <w:showingPlcHdr/>
          </w:sdtPr>
          <w:sdtEndPr/>
          <w:sdtContent>
            <w:tc>
              <w:tcPr>
                <w:tcW w:w="2712" w:type="dxa"/>
              </w:tcPr>
              <w:p w14:paraId="7C63237D" w14:textId="5543207E" w:rsidR="00320A88" w:rsidRDefault="00BC45B4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927922118"/>
            <w:placeholder>
              <w:docPart w:val="55BEC15F2F8D4DF58E638150BCA44C39"/>
            </w:placeholder>
            <w:showingPlcHdr/>
          </w:sdtPr>
          <w:sdtEndPr/>
          <w:sdtContent>
            <w:tc>
              <w:tcPr>
                <w:tcW w:w="2445" w:type="dxa"/>
              </w:tcPr>
              <w:p w14:paraId="02557769" w14:textId="6CAAC2C1" w:rsidR="00320A88" w:rsidRDefault="00BC45B4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20A88" w14:paraId="7CF644C4" w14:textId="77777777" w:rsidTr="0065444F">
        <w:trPr>
          <w:trHeight w:hRule="exact" w:val="397"/>
        </w:trPr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1580100738"/>
            <w:placeholder>
              <w:docPart w:val="80A6945C49F449DBB8A706436DD452D3"/>
            </w:placeholder>
            <w:showingPlcHdr/>
          </w:sdtPr>
          <w:sdtEndPr/>
          <w:sdtContent>
            <w:tc>
              <w:tcPr>
                <w:tcW w:w="1628" w:type="dxa"/>
              </w:tcPr>
              <w:p w14:paraId="6649CC04" w14:textId="11B94758" w:rsidR="00320A88" w:rsidRDefault="00BC45B4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1251268782"/>
            <w:placeholder>
              <w:docPart w:val="4854342812094A3BB57728E0E494952D"/>
            </w:placeholder>
            <w:showingPlcHdr/>
          </w:sdtPr>
          <w:sdtEndPr/>
          <w:sdtContent>
            <w:tc>
              <w:tcPr>
                <w:tcW w:w="3239" w:type="dxa"/>
              </w:tcPr>
              <w:p w14:paraId="3824AE8A" w14:textId="6AB36E62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1734429843"/>
            <w:placeholder>
              <w:docPart w:val="1DF0780A6E3A467EB73D8CC00847822D"/>
            </w:placeholder>
            <w:showingPlcHdr/>
          </w:sdtPr>
          <w:sdtEndPr/>
          <w:sdtContent>
            <w:tc>
              <w:tcPr>
                <w:tcW w:w="2712" w:type="dxa"/>
              </w:tcPr>
              <w:p w14:paraId="7248ABFC" w14:textId="79877A00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1273364769"/>
            <w:placeholder>
              <w:docPart w:val="D74038B10A0C45839E1A6489F0F408A7"/>
            </w:placeholder>
            <w:showingPlcHdr/>
          </w:sdtPr>
          <w:sdtEndPr/>
          <w:sdtContent>
            <w:tc>
              <w:tcPr>
                <w:tcW w:w="2445" w:type="dxa"/>
              </w:tcPr>
              <w:p w14:paraId="68FAEA2A" w14:textId="4E9359D5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20A88" w14:paraId="42C0623F" w14:textId="77777777" w:rsidTr="0065444F">
        <w:trPr>
          <w:trHeight w:hRule="exact" w:val="397"/>
        </w:trPr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2035423343"/>
            <w:placeholder>
              <w:docPart w:val="84C1273338FA4D6981F9A70C8F64B046"/>
            </w:placeholder>
            <w:showingPlcHdr/>
          </w:sdtPr>
          <w:sdtEndPr/>
          <w:sdtContent>
            <w:tc>
              <w:tcPr>
                <w:tcW w:w="1628" w:type="dxa"/>
              </w:tcPr>
              <w:p w14:paraId="0EB9088B" w14:textId="0E0DE8C9" w:rsidR="00320A88" w:rsidRDefault="00BC45B4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1681311318"/>
            <w:placeholder>
              <w:docPart w:val="6251C781854F41A782D70E55999B3691"/>
            </w:placeholder>
            <w:showingPlcHdr/>
          </w:sdtPr>
          <w:sdtEndPr/>
          <w:sdtContent>
            <w:tc>
              <w:tcPr>
                <w:tcW w:w="3239" w:type="dxa"/>
              </w:tcPr>
              <w:p w14:paraId="6B89815A" w14:textId="167A46DC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1066998811"/>
            <w:placeholder>
              <w:docPart w:val="63B9D208DA6C4A36AD746425243CC8C7"/>
            </w:placeholder>
            <w:showingPlcHdr/>
          </w:sdtPr>
          <w:sdtEndPr/>
          <w:sdtContent>
            <w:tc>
              <w:tcPr>
                <w:tcW w:w="2712" w:type="dxa"/>
              </w:tcPr>
              <w:p w14:paraId="15345721" w14:textId="3A236A61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672184043"/>
            <w:placeholder>
              <w:docPart w:val="6AABCD4A59CC47EC81838AC21C43AF7E"/>
            </w:placeholder>
            <w:showingPlcHdr/>
          </w:sdtPr>
          <w:sdtEndPr/>
          <w:sdtContent>
            <w:tc>
              <w:tcPr>
                <w:tcW w:w="2445" w:type="dxa"/>
              </w:tcPr>
              <w:p w14:paraId="13FF432A" w14:textId="7CC4FDEC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20A88" w14:paraId="24DF096E" w14:textId="77777777" w:rsidTr="0065444F">
        <w:trPr>
          <w:trHeight w:hRule="exact" w:val="397"/>
        </w:trPr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41942780"/>
            <w:placeholder>
              <w:docPart w:val="E68CBC6D772C4CCCA512B32DEC050DBC"/>
            </w:placeholder>
            <w:showingPlcHdr/>
          </w:sdtPr>
          <w:sdtEndPr/>
          <w:sdtContent>
            <w:tc>
              <w:tcPr>
                <w:tcW w:w="1628" w:type="dxa"/>
              </w:tcPr>
              <w:p w14:paraId="6985E95E" w14:textId="4409F62D" w:rsidR="00320A88" w:rsidRDefault="00BC45B4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424108391"/>
            <w:placeholder>
              <w:docPart w:val="9178232E03674101AF5B872766DD5E11"/>
            </w:placeholder>
            <w:showingPlcHdr/>
          </w:sdtPr>
          <w:sdtEndPr/>
          <w:sdtContent>
            <w:tc>
              <w:tcPr>
                <w:tcW w:w="3239" w:type="dxa"/>
              </w:tcPr>
              <w:p w14:paraId="5156BD39" w14:textId="61B4993B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1228337886"/>
            <w:placeholder>
              <w:docPart w:val="8ABA4ABEE13F4A6E88B27F5BD101F3EE"/>
            </w:placeholder>
            <w:showingPlcHdr/>
          </w:sdtPr>
          <w:sdtEndPr/>
          <w:sdtContent>
            <w:tc>
              <w:tcPr>
                <w:tcW w:w="2712" w:type="dxa"/>
              </w:tcPr>
              <w:p w14:paraId="07A61A23" w14:textId="573ABBEC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1325867506"/>
            <w:placeholder>
              <w:docPart w:val="A03C98F9CCF746D696C4420D759EEB78"/>
            </w:placeholder>
            <w:showingPlcHdr/>
          </w:sdtPr>
          <w:sdtEndPr/>
          <w:sdtContent>
            <w:tc>
              <w:tcPr>
                <w:tcW w:w="2445" w:type="dxa"/>
              </w:tcPr>
              <w:p w14:paraId="0A456FCF" w14:textId="3FB06B19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35680" w14:paraId="59256118" w14:textId="77777777" w:rsidTr="0065444F">
        <w:trPr>
          <w:trHeight w:hRule="exact" w:val="397"/>
        </w:trPr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1289397009"/>
            <w:placeholder>
              <w:docPart w:val="73B5C423C6A74CE0947BB1F3824E2015"/>
            </w:placeholder>
            <w:showingPlcHdr/>
          </w:sdtPr>
          <w:sdtEndPr/>
          <w:sdtContent>
            <w:tc>
              <w:tcPr>
                <w:tcW w:w="1628" w:type="dxa"/>
              </w:tcPr>
              <w:p w14:paraId="0CC17753" w14:textId="12DCE9E7" w:rsidR="00A35680" w:rsidRDefault="00BC45B4" w:rsidP="00705213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2130357222"/>
            <w:placeholder>
              <w:docPart w:val="B6E38F9960C84052A224BABACB3E5B22"/>
            </w:placeholder>
            <w:showingPlcHdr/>
          </w:sdtPr>
          <w:sdtEndPr/>
          <w:sdtContent>
            <w:tc>
              <w:tcPr>
                <w:tcW w:w="3239" w:type="dxa"/>
              </w:tcPr>
              <w:p w14:paraId="750B6631" w14:textId="7A06CAF6" w:rsidR="00A35680" w:rsidRDefault="002E2D08" w:rsidP="00705213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1438508687"/>
            <w:placeholder>
              <w:docPart w:val="5FD35FC1B5634770A350D3BF2089EE8F"/>
            </w:placeholder>
            <w:showingPlcHdr/>
          </w:sdtPr>
          <w:sdtEndPr/>
          <w:sdtContent>
            <w:tc>
              <w:tcPr>
                <w:tcW w:w="2712" w:type="dxa"/>
              </w:tcPr>
              <w:p w14:paraId="515C6B19" w14:textId="290C5E7B" w:rsidR="00A35680" w:rsidRDefault="002E2D08" w:rsidP="00705213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1115329988"/>
            <w:placeholder>
              <w:docPart w:val="115FA254CE1A4FA094843AE5A4B566A3"/>
            </w:placeholder>
            <w:showingPlcHdr/>
          </w:sdtPr>
          <w:sdtEndPr/>
          <w:sdtContent>
            <w:tc>
              <w:tcPr>
                <w:tcW w:w="2445" w:type="dxa"/>
              </w:tcPr>
              <w:p w14:paraId="61857D50" w14:textId="016521C2" w:rsidR="00A35680" w:rsidRDefault="002E2D08" w:rsidP="002E2D0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20A88" w14:paraId="2D06F8F9" w14:textId="77777777" w:rsidTr="0065444F">
        <w:trPr>
          <w:trHeight w:hRule="exact" w:val="397"/>
        </w:trPr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166071367"/>
            <w:placeholder>
              <w:docPart w:val="BDF58CA327A946A0B9B82DE02CC2A605"/>
            </w:placeholder>
            <w:showingPlcHdr/>
          </w:sdtPr>
          <w:sdtEndPr/>
          <w:sdtContent>
            <w:tc>
              <w:tcPr>
                <w:tcW w:w="1628" w:type="dxa"/>
              </w:tcPr>
              <w:p w14:paraId="1B798167" w14:textId="2E92940D" w:rsidR="00320A88" w:rsidRDefault="00BC45B4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767852297"/>
            <w:placeholder>
              <w:docPart w:val="4D8570A7B1F347EEA4501A325A3164D3"/>
            </w:placeholder>
            <w:showingPlcHdr/>
          </w:sdtPr>
          <w:sdtEndPr/>
          <w:sdtContent>
            <w:tc>
              <w:tcPr>
                <w:tcW w:w="3239" w:type="dxa"/>
              </w:tcPr>
              <w:p w14:paraId="1F6607FD" w14:textId="67EB8A27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1473905558"/>
            <w:placeholder>
              <w:docPart w:val="4371F7DC6B4B4404A8C335B6FC29014F"/>
            </w:placeholder>
            <w:showingPlcHdr/>
          </w:sdtPr>
          <w:sdtEndPr/>
          <w:sdtContent>
            <w:tc>
              <w:tcPr>
                <w:tcW w:w="2712" w:type="dxa"/>
              </w:tcPr>
              <w:p w14:paraId="284D37E6" w14:textId="69B8BDA8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2018920062"/>
            <w:placeholder>
              <w:docPart w:val="6091AB558B4944EDB88D013F49903197"/>
            </w:placeholder>
            <w:showingPlcHdr/>
          </w:sdtPr>
          <w:sdtEndPr/>
          <w:sdtContent>
            <w:tc>
              <w:tcPr>
                <w:tcW w:w="2445" w:type="dxa"/>
              </w:tcPr>
              <w:p w14:paraId="356634DE" w14:textId="08A65E53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BC45B4" w14:paraId="3123EED3" w14:textId="77777777" w:rsidTr="0065444F">
        <w:trPr>
          <w:trHeight w:hRule="exact" w:val="397"/>
        </w:trPr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544298645"/>
            <w:placeholder>
              <w:docPart w:val="5E96BABA22214DBFB48A21BA2F6A71BB"/>
            </w:placeholder>
            <w:showingPlcHdr/>
          </w:sdtPr>
          <w:sdtEndPr/>
          <w:sdtContent>
            <w:tc>
              <w:tcPr>
                <w:tcW w:w="1628" w:type="dxa"/>
              </w:tcPr>
              <w:p w14:paraId="26CCD6B6" w14:textId="6ED73690" w:rsidR="00BC45B4" w:rsidRDefault="00BC45B4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2082126653"/>
            <w:placeholder>
              <w:docPart w:val="F95BA8959308484EB3238398B595B70F"/>
            </w:placeholder>
            <w:showingPlcHdr/>
          </w:sdtPr>
          <w:sdtEndPr/>
          <w:sdtContent>
            <w:tc>
              <w:tcPr>
                <w:tcW w:w="3239" w:type="dxa"/>
              </w:tcPr>
              <w:p w14:paraId="1B55D425" w14:textId="26625EFE" w:rsidR="00BC45B4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1369827210"/>
            <w:placeholder>
              <w:docPart w:val="BF11BA63623A42E39057564071FF2494"/>
            </w:placeholder>
            <w:showingPlcHdr/>
          </w:sdtPr>
          <w:sdtEndPr/>
          <w:sdtContent>
            <w:tc>
              <w:tcPr>
                <w:tcW w:w="2712" w:type="dxa"/>
              </w:tcPr>
              <w:p w14:paraId="46B8429E" w14:textId="52A920AA" w:rsidR="00BC45B4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1488399853"/>
            <w:placeholder>
              <w:docPart w:val="C22EB023DCE84CE0BE057976227FA0FC"/>
            </w:placeholder>
            <w:showingPlcHdr/>
          </w:sdtPr>
          <w:sdtEndPr/>
          <w:sdtContent>
            <w:tc>
              <w:tcPr>
                <w:tcW w:w="2445" w:type="dxa"/>
              </w:tcPr>
              <w:p w14:paraId="25E08390" w14:textId="42F21ED4" w:rsidR="00BC45B4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20A88" w14:paraId="12779157" w14:textId="77777777" w:rsidTr="0065444F">
        <w:trPr>
          <w:trHeight w:hRule="exact" w:val="397"/>
        </w:trPr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1649287343"/>
            <w:placeholder>
              <w:docPart w:val="9B39B25D36014360BD7ECC2CC07CF34E"/>
            </w:placeholder>
            <w:showingPlcHdr/>
          </w:sdtPr>
          <w:sdtEndPr/>
          <w:sdtContent>
            <w:tc>
              <w:tcPr>
                <w:tcW w:w="1628" w:type="dxa"/>
              </w:tcPr>
              <w:p w14:paraId="7F8A3781" w14:textId="4D7E54D6" w:rsidR="00320A88" w:rsidRDefault="00BC45B4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1273975883"/>
            <w:placeholder>
              <w:docPart w:val="E6013B75B7584E91B964D400E4CE6AC7"/>
            </w:placeholder>
            <w:showingPlcHdr/>
          </w:sdtPr>
          <w:sdtEndPr/>
          <w:sdtContent>
            <w:tc>
              <w:tcPr>
                <w:tcW w:w="3239" w:type="dxa"/>
              </w:tcPr>
              <w:p w14:paraId="748041E7" w14:textId="1090D14E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807587624"/>
            <w:placeholder>
              <w:docPart w:val="1147BE3D9C7049CCAF13373BCA8FC9FD"/>
            </w:placeholder>
            <w:showingPlcHdr/>
          </w:sdtPr>
          <w:sdtEndPr/>
          <w:sdtContent>
            <w:tc>
              <w:tcPr>
                <w:tcW w:w="2712" w:type="dxa"/>
              </w:tcPr>
              <w:p w14:paraId="776D2670" w14:textId="497A35DB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1844392148"/>
            <w:placeholder>
              <w:docPart w:val="BD8F3096EB1047ACA84B8E3A12349D6F"/>
            </w:placeholder>
            <w:showingPlcHdr/>
          </w:sdtPr>
          <w:sdtEndPr/>
          <w:sdtContent>
            <w:tc>
              <w:tcPr>
                <w:tcW w:w="2445" w:type="dxa"/>
              </w:tcPr>
              <w:p w14:paraId="316889B4" w14:textId="1B141014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20A88" w14:paraId="38392C3C" w14:textId="77777777" w:rsidTr="0065444F">
        <w:trPr>
          <w:trHeight w:hRule="exact" w:val="397"/>
        </w:trPr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329295578"/>
            <w:placeholder>
              <w:docPart w:val="05584F09EEF74E7FB78C3F12670607CD"/>
            </w:placeholder>
            <w:showingPlcHdr/>
          </w:sdtPr>
          <w:sdtEndPr/>
          <w:sdtContent>
            <w:tc>
              <w:tcPr>
                <w:tcW w:w="1628" w:type="dxa"/>
              </w:tcPr>
              <w:p w14:paraId="100F6D02" w14:textId="259E1C00" w:rsidR="00320A88" w:rsidRDefault="00BC45B4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68802929"/>
            <w:placeholder>
              <w:docPart w:val="B44BA7B9037247F2A2D96489E63C0E04"/>
            </w:placeholder>
            <w:showingPlcHdr/>
          </w:sdtPr>
          <w:sdtEndPr/>
          <w:sdtContent>
            <w:tc>
              <w:tcPr>
                <w:tcW w:w="3239" w:type="dxa"/>
              </w:tcPr>
              <w:p w14:paraId="3AD59442" w14:textId="452EA38C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1658919986"/>
            <w:placeholder>
              <w:docPart w:val="00362639C462415289563D46CDA5B8DF"/>
            </w:placeholder>
            <w:showingPlcHdr/>
          </w:sdtPr>
          <w:sdtEndPr/>
          <w:sdtContent>
            <w:tc>
              <w:tcPr>
                <w:tcW w:w="2712" w:type="dxa"/>
              </w:tcPr>
              <w:p w14:paraId="2EA57A19" w14:textId="5BFE87D7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356579481"/>
            <w:placeholder>
              <w:docPart w:val="0DE7D50672AA4A0A9655AEF2FFD17E75"/>
            </w:placeholder>
            <w:showingPlcHdr/>
          </w:sdtPr>
          <w:sdtEndPr/>
          <w:sdtContent>
            <w:tc>
              <w:tcPr>
                <w:tcW w:w="2445" w:type="dxa"/>
              </w:tcPr>
              <w:p w14:paraId="1D49EDEC" w14:textId="27AC63F5" w:rsidR="00320A88" w:rsidRDefault="002E2D08" w:rsidP="002E2D0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20A88" w14:paraId="7426E2B8" w14:textId="77777777" w:rsidTr="0065444F">
        <w:trPr>
          <w:trHeight w:hRule="exact" w:val="397"/>
        </w:trPr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1225798015"/>
            <w:placeholder>
              <w:docPart w:val="5C78BA88C0BA4E0FB9EF7813FE7866FE"/>
            </w:placeholder>
            <w:showingPlcHdr/>
          </w:sdtPr>
          <w:sdtEndPr/>
          <w:sdtContent>
            <w:tc>
              <w:tcPr>
                <w:tcW w:w="1628" w:type="dxa"/>
              </w:tcPr>
              <w:p w14:paraId="464E8AC2" w14:textId="1AD2BBDF" w:rsidR="00320A88" w:rsidRDefault="00BC45B4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596371273"/>
            <w:placeholder>
              <w:docPart w:val="72579720FF524111AB8C7E5497CD5057"/>
            </w:placeholder>
            <w:showingPlcHdr/>
          </w:sdtPr>
          <w:sdtEndPr/>
          <w:sdtContent>
            <w:tc>
              <w:tcPr>
                <w:tcW w:w="3239" w:type="dxa"/>
              </w:tcPr>
              <w:p w14:paraId="4E2E1CED" w14:textId="1E2C734C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707641626"/>
            <w:placeholder>
              <w:docPart w:val="BD4F55FB20624C7294D11470B9B31D8E"/>
            </w:placeholder>
            <w:showingPlcHdr/>
          </w:sdtPr>
          <w:sdtEndPr/>
          <w:sdtContent>
            <w:tc>
              <w:tcPr>
                <w:tcW w:w="2712" w:type="dxa"/>
              </w:tcPr>
              <w:p w14:paraId="5A1891E1" w14:textId="2281D1E7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1658454637"/>
            <w:placeholder>
              <w:docPart w:val="330517C8A83D4B9993F4168248F23CB9"/>
            </w:placeholder>
            <w:showingPlcHdr/>
          </w:sdtPr>
          <w:sdtEndPr/>
          <w:sdtContent>
            <w:tc>
              <w:tcPr>
                <w:tcW w:w="2445" w:type="dxa"/>
              </w:tcPr>
              <w:p w14:paraId="7BA14026" w14:textId="2A14E267" w:rsidR="00320A88" w:rsidRDefault="002E2D08" w:rsidP="002E2D0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20A88" w14:paraId="219197AC" w14:textId="77777777" w:rsidTr="0065444F">
        <w:trPr>
          <w:trHeight w:hRule="exact" w:val="397"/>
        </w:trPr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43178336"/>
            <w:placeholder>
              <w:docPart w:val="2A0EC742C7CB4137A61EA0B4925DEC4A"/>
            </w:placeholder>
            <w:showingPlcHdr/>
          </w:sdtPr>
          <w:sdtEndPr/>
          <w:sdtContent>
            <w:tc>
              <w:tcPr>
                <w:tcW w:w="1628" w:type="dxa"/>
              </w:tcPr>
              <w:p w14:paraId="56EF6684" w14:textId="5370A240" w:rsidR="00320A88" w:rsidRDefault="00BC45B4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1851174631"/>
            <w:placeholder>
              <w:docPart w:val="00EFC2E8001B4105911D16ADC9E15E9B"/>
            </w:placeholder>
            <w:showingPlcHdr/>
          </w:sdtPr>
          <w:sdtEndPr/>
          <w:sdtContent>
            <w:tc>
              <w:tcPr>
                <w:tcW w:w="3239" w:type="dxa"/>
              </w:tcPr>
              <w:p w14:paraId="393CBD81" w14:textId="4A2B9876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826748496"/>
            <w:placeholder>
              <w:docPart w:val="913F2C0AAD5C403E8238E072B9B546DB"/>
            </w:placeholder>
            <w:showingPlcHdr/>
          </w:sdtPr>
          <w:sdtEndPr/>
          <w:sdtContent>
            <w:tc>
              <w:tcPr>
                <w:tcW w:w="2712" w:type="dxa"/>
              </w:tcPr>
              <w:p w14:paraId="6A3ED8C0" w14:textId="591D7635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247242566"/>
            <w:placeholder>
              <w:docPart w:val="CA9779BE16F746E0B2FFAE424C3B7CA5"/>
            </w:placeholder>
            <w:showingPlcHdr/>
          </w:sdtPr>
          <w:sdtEndPr/>
          <w:sdtContent>
            <w:tc>
              <w:tcPr>
                <w:tcW w:w="2445" w:type="dxa"/>
              </w:tcPr>
              <w:p w14:paraId="080E2441" w14:textId="4828DAE8" w:rsidR="00320A88" w:rsidRDefault="002E2D08" w:rsidP="00235A35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20A88" w14:paraId="5E5D0EE2" w14:textId="77777777" w:rsidTr="0065444F">
        <w:trPr>
          <w:trHeight w:hRule="exact" w:val="397"/>
        </w:trPr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1796585760"/>
            <w:placeholder>
              <w:docPart w:val="DEE9188625AA48A883B70869BCF9725F"/>
            </w:placeholder>
            <w:showingPlcHdr/>
          </w:sdtPr>
          <w:sdtEndPr/>
          <w:sdtContent>
            <w:tc>
              <w:tcPr>
                <w:tcW w:w="1628" w:type="dxa"/>
              </w:tcPr>
              <w:p w14:paraId="3E83E018" w14:textId="31741A0E" w:rsidR="00320A88" w:rsidRDefault="00BC45B4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614948605"/>
            <w:placeholder>
              <w:docPart w:val="3D9A910C949047E7ABC24E9FF73497EB"/>
            </w:placeholder>
            <w:showingPlcHdr/>
          </w:sdtPr>
          <w:sdtEndPr/>
          <w:sdtContent>
            <w:tc>
              <w:tcPr>
                <w:tcW w:w="3239" w:type="dxa"/>
              </w:tcPr>
              <w:p w14:paraId="6438DDCC" w14:textId="2EEE43D2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1986230876"/>
            <w:placeholder>
              <w:docPart w:val="E113A75839434429BC0B3E38BEB07D76"/>
            </w:placeholder>
            <w:showingPlcHdr/>
          </w:sdtPr>
          <w:sdtEndPr/>
          <w:sdtContent>
            <w:tc>
              <w:tcPr>
                <w:tcW w:w="2712" w:type="dxa"/>
              </w:tcPr>
              <w:p w14:paraId="74A1B638" w14:textId="26DAFB26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1282913752"/>
            <w:placeholder>
              <w:docPart w:val="E7C9A13C1FC44A32AB6ABDCD414CFB6A"/>
            </w:placeholder>
            <w:showingPlcHdr/>
          </w:sdtPr>
          <w:sdtEndPr/>
          <w:sdtContent>
            <w:tc>
              <w:tcPr>
                <w:tcW w:w="2445" w:type="dxa"/>
              </w:tcPr>
              <w:p w14:paraId="7AD87DBF" w14:textId="3E11F57F" w:rsidR="00320A88" w:rsidRDefault="002E2D08" w:rsidP="00235A35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20A88" w14:paraId="4B9BB818" w14:textId="77777777" w:rsidTr="0065444F">
        <w:trPr>
          <w:trHeight w:hRule="exact" w:val="397"/>
        </w:trPr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777722923"/>
            <w:placeholder>
              <w:docPart w:val="F2E3CDC232714AF282A9973750BCC164"/>
            </w:placeholder>
            <w:showingPlcHdr/>
          </w:sdtPr>
          <w:sdtEndPr/>
          <w:sdtContent>
            <w:tc>
              <w:tcPr>
                <w:tcW w:w="1628" w:type="dxa"/>
              </w:tcPr>
              <w:p w14:paraId="019C9850" w14:textId="6801F944" w:rsidR="00320A88" w:rsidRDefault="00BC45B4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981969748"/>
            <w:placeholder>
              <w:docPart w:val="6A98507047DE49B6B969C09F544ED956"/>
            </w:placeholder>
            <w:showingPlcHdr/>
          </w:sdtPr>
          <w:sdtEndPr/>
          <w:sdtContent>
            <w:tc>
              <w:tcPr>
                <w:tcW w:w="3239" w:type="dxa"/>
              </w:tcPr>
              <w:p w14:paraId="6F8BDEDF" w14:textId="0AD6428B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168944347"/>
            <w:placeholder>
              <w:docPart w:val="054728A0123B466B97E0D704E3DF613C"/>
            </w:placeholder>
            <w:showingPlcHdr/>
          </w:sdtPr>
          <w:sdtEndPr/>
          <w:sdtContent>
            <w:tc>
              <w:tcPr>
                <w:tcW w:w="2712" w:type="dxa"/>
              </w:tcPr>
              <w:p w14:paraId="63F1F87D" w14:textId="3A593C82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1353537421"/>
            <w:placeholder>
              <w:docPart w:val="6ADA06F4E2124E08A0E459C573E10D1E"/>
            </w:placeholder>
            <w:showingPlcHdr/>
          </w:sdtPr>
          <w:sdtEndPr/>
          <w:sdtContent>
            <w:tc>
              <w:tcPr>
                <w:tcW w:w="2445" w:type="dxa"/>
              </w:tcPr>
              <w:p w14:paraId="54D6B2F1" w14:textId="0CC4715C" w:rsidR="00320A88" w:rsidRDefault="002E2D08" w:rsidP="00235A35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20A88" w14:paraId="6D4CF7B5" w14:textId="77777777" w:rsidTr="0065444F">
        <w:trPr>
          <w:trHeight w:hRule="exact" w:val="397"/>
        </w:trPr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1244530745"/>
            <w:placeholder>
              <w:docPart w:val="051186921A4E4E9AB326234555994F84"/>
            </w:placeholder>
            <w:showingPlcHdr/>
          </w:sdtPr>
          <w:sdtEndPr/>
          <w:sdtContent>
            <w:tc>
              <w:tcPr>
                <w:tcW w:w="1628" w:type="dxa"/>
              </w:tcPr>
              <w:p w14:paraId="6DF9DF1B" w14:textId="5BFB54B1" w:rsidR="00320A88" w:rsidRDefault="00BC45B4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1691494759"/>
            <w:placeholder>
              <w:docPart w:val="6BE9823FFBEE4F5D9F2A48B9E9947789"/>
            </w:placeholder>
            <w:showingPlcHdr/>
          </w:sdtPr>
          <w:sdtEndPr/>
          <w:sdtContent>
            <w:tc>
              <w:tcPr>
                <w:tcW w:w="3239" w:type="dxa"/>
              </w:tcPr>
              <w:p w14:paraId="25F0FAB5" w14:textId="5ADC8228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1352075861"/>
            <w:placeholder>
              <w:docPart w:val="C57835169D87486FB18B9B62A6BF9842"/>
            </w:placeholder>
            <w:showingPlcHdr/>
          </w:sdtPr>
          <w:sdtEndPr/>
          <w:sdtContent>
            <w:tc>
              <w:tcPr>
                <w:tcW w:w="2712" w:type="dxa"/>
              </w:tcPr>
              <w:p w14:paraId="28CEBAD0" w14:textId="5B224EAB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2085907312"/>
            <w:placeholder>
              <w:docPart w:val="592CF83C2B1A447F8829996A15E19ECE"/>
            </w:placeholder>
            <w:showingPlcHdr/>
          </w:sdtPr>
          <w:sdtEndPr/>
          <w:sdtContent>
            <w:tc>
              <w:tcPr>
                <w:tcW w:w="2445" w:type="dxa"/>
              </w:tcPr>
              <w:p w14:paraId="1DE174DD" w14:textId="5E1335AB" w:rsidR="00320A88" w:rsidRDefault="002E2D08" w:rsidP="00235A35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20A88" w14:paraId="0417D34C" w14:textId="77777777" w:rsidTr="0065444F">
        <w:trPr>
          <w:trHeight w:hRule="exact" w:val="397"/>
        </w:trPr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471214556"/>
            <w:placeholder>
              <w:docPart w:val="DD0554B010B147D0863251B8BC26AFB9"/>
            </w:placeholder>
            <w:showingPlcHdr/>
          </w:sdtPr>
          <w:sdtEndPr/>
          <w:sdtContent>
            <w:tc>
              <w:tcPr>
                <w:tcW w:w="1628" w:type="dxa"/>
              </w:tcPr>
              <w:p w14:paraId="462BE03B" w14:textId="3ED32197" w:rsidR="00320A88" w:rsidRDefault="00BC45B4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606262792"/>
            <w:placeholder>
              <w:docPart w:val="48B216B474D147639F74E2F6A836161F"/>
            </w:placeholder>
            <w:showingPlcHdr/>
          </w:sdtPr>
          <w:sdtEndPr/>
          <w:sdtContent>
            <w:tc>
              <w:tcPr>
                <w:tcW w:w="3239" w:type="dxa"/>
              </w:tcPr>
              <w:p w14:paraId="1C460284" w14:textId="3122F454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735782945"/>
            <w:placeholder>
              <w:docPart w:val="9295767E1EA44DD8A919947C579A602C"/>
            </w:placeholder>
            <w:showingPlcHdr/>
          </w:sdtPr>
          <w:sdtEndPr/>
          <w:sdtContent>
            <w:tc>
              <w:tcPr>
                <w:tcW w:w="2712" w:type="dxa"/>
              </w:tcPr>
              <w:p w14:paraId="44DB410B" w14:textId="7C9F8D7C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2105069399"/>
            <w:placeholder>
              <w:docPart w:val="CBFAD6EC06A0445EA5B048975B41447D"/>
            </w:placeholder>
            <w:showingPlcHdr/>
          </w:sdtPr>
          <w:sdtEndPr/>
          <w:sdtContent>
            <w:tc>
              <w:tcPr>
                <w:tcW w:w="2445" w:type="dxa"/>
              </w:tcPr>
              <w:p w14:paraId="2A5B1A97" w14:textId="55703ADB" w:rsidR="00320A88" w:rsidRDefault="002E2D08" w:rsidP="00235A35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20A88" w14:paraId="1DDB2B04" w14:textId="77777777" w:rsidTr="0065444F">
        <w:trPr>
          <w:trHeight w:hRule="exact" w:val="397"/>
        </w:trPr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827946831"/>
            <w:placeholder>
              <w:docPart w:val="00BDE74DE22D4AC0A74C508AC9648A8E"/>
            </w:placeholder>
            <w:showingPlcHdr/>
          </w:sdtPr>
          <w:sdtEndPr/>
          <w:sdtContent>
            <w:tc>
              <w:tcPr>
                <w:tcW w:w="1628" w:type="dxa"/>
              </w:tcPr>
              <w:p w14:paraId="7A037A19" w14:textId="2FCD3F12" w:rsidR="00320A88" w:rsidRDefault="00BC45B4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1754700812"/>
            <w:placeholder>
              <w:docPart w:val="A0FD2239E30E4667ADF2543EE434C6F2"/>
            </w:placeholder>
            <w:showingPlcHdr/>
          </w:sdtPr>
          <w:sdtEndPr/>
          <w:sdtContent>
            <w:tc>
              <w:tcPr>
                <w:tcW w:w="3239" w:type="dxa"/>
              </w:tcPr>
              <w:p w14:paraId="726FFC4D" w14:textId="703A6BE7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1044985037"/>
            <w:placeholder>
              <w:docPart w:val="016B978A7A924FB6AD561F8DCF2435C5"/>
            </w:placeholder>
            <w:showingPlcHdr/>
          </w:sdtPr>
          <w:sdtEndPr/>
          <w:sdtContent>
            <w:tc>
              <w:tcPr>
                <w:tcW w:w="2712" w:type="dxa"/>
              </w:tcPr>
              <w:p w14:paraId="4D2F137A" w14:textId="6D8895F7" w:rsidR="00320A88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1789957690"/>
            <w:placeholder>
              <w:docPart w:val="764AED120D67450094A61410EDB830E8"/>
            </w:placeholder>
            <w:showingPlcHdr/>
          </w:sdtPr>
          <w:sdtEndPr/>
          <w:sdtContent>
            <w:tc>
              <w:tcPr>
                <w:tcW w:w="2445" w:type="dxa"/>
              </w:tcPr>
              <w:p w14:paraId="220B12C1" w14:textId="16222C18" w:rsidR="00320A88" w:rsidRDefault="002E2D08" w:rsidP="00235A35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35680" w14:paraId="32CC2170" w14:textId="77777777" w:rsidTr="0065444F">
        <w:trPr>
          <w:trHeight w:hRule="exact" w:val="397"/>
        </w:trPr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258420260"/>
            <w:placeholder>
              <w:docPart w:val="99E5B0334D6442E3986B2B9136C1427D"/>
            </w:placeholder>
            <w:showingPlcHdr/>
          </w:sdtPr>
          <w:sdtEndPr/>
          <w:sdtContent>
            <w:tc>
              <w:tcPr>
                <w:tcW w:w="1628" w:type="dxa"/>
              </w:tcPr>
              <w:p w14:paraId="03DD64A7" w14:textId="3CA564BE" w:rsidR="00A35680" w:rsidRDefault="00BC45B4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292300795"/>
            <w:placeholder>
              <w:docPart w:val="7D6E3F46BE7D4F6EA75B8043FBD6E32C"/>
            </w:placeholder>
            <w:showingPlcHdr/>
          </w:sdtPr>
          <w:sdtEndPr/>
          <w:sdtContent>
            <w:tc>
              <w:tcPr>
                <w:tcW w:w="3239" w:type="dxa"/>
              </w:tcPr>
              <w:p w14:paraId="5F6B16AF" w14:textId="53F82196" w:rsidR="00A35680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1682122287"/>
            <w:placeholder>
              <w:docPart w:val="CF5F17C41F994F21A831CB672850702D"/>
            </w:placeholder>
            <w:showingPlcHdr/>
          </w:sdtPr>
          <w:sdtEndPr/>
          <w:sdtContent>
            <w:tc>
              <w:tcPr>
                <w:tcW w:w="2712" w:type="dxa"/>
              </w:tcPr>
              <w:p w14:paraId="2A52245F" w14:textId="5057A777" w:rsidR="00A35680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1438942888"/>
            <w:placeholder>
              <w:docPart w:val="6AE422AFA8A4477F9440340E00B15B26"/>
            </w:placeholder>
            <w:showingPlcHdr/>
          </w:sdtPr>
          <w:sdtEndPr/>
          <w:sdtContent>
            <w:tc>
              <w:tcPr>
                <w:tcW w:w="2445" w:type="dxa"/>
              </w:tcPr>
              <w:p w14:paraId="2C4A2076" w14:textId="145E72DF" w:rsidR="00A35680" w:rsidRDefault="002E2D08" w:rsidP="00235A35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35680" w14:paraId="5B8CBA1B" w14:textId="77777777" w:rsidTr="0065444F">
        <w:trPr>
          <w:trHeight w:hRule="exact" w:val="397"/>
        </w:trPr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-559634182"/>
            <w:placeholder>
              <w:docPart w:val="E7F80D3732394543A2DAF7CEA47B5412"/>
            </w:placeholder>
            <w:showingPlcHdr/>
          </w:sdtPr>
          <w:sdtEndPr/>
          <w:sdtContent>
            <w:tc>
              <w:tcPr>
                <w:tcW w:w="1628" w:type="dxa"/>
              </w:tcPr>
              <w:p w14:paraId="082C292B" w14:textId="73348CDF" w:rsidR="00A35680" w:rsidRDefault="00BC45B4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1535377263"/>
            <w:placeholder>
              <w:docPart w:val="0715F3BDC2F041F0B8CACCBFE69F698F"/>
            </w:placeholder>
            <w:showingPlcHdr/>
          </w:sdtPr>
          <w:sdtEndPr/>
          <w:sdtContent>
            <w:tc>
              <w:tcPr>
                <w:tcW w:w="3239" w:type="dxa"/>
              </w:tcPr>
              <w:p w14:paraId="2133FFC2" w14:textId="583A315E" w:rsidR="00A35680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1413743468"/>
            <w:placeholder>
              <w:docPart w:val="B44AEA3265904173A6F6BB5B4AF91E34"/>
            </w:placeholder>
            <w:showingPlcHdr/>
          </w:sdtPr>
          <w:sdtEndPr/>
          <w:sdtContent>
            <w:tc>
              <w:tcPr>
                <w:tcW w:w="2712" w:type="dxa"/>
              </w:tcPr>
              <w:p w14:paraId="62E78499" w14:textId="3E925BC7" w:rsidR="00A35680" w:rsidRDefault="002E2D08" w:rsidP="00320A88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 w:val="0"/>
              <w:bCs/>
              <w:color w:val="auto"/>
            </w:rPr>
            <w:id w:val="2003387107"/>
            <w:placeholder>
              <w:docPart w:val="C1F1D06097C642FD81605BBC12CAE9DA"/>
            </w:placeholder>
            <w:showingPlcHdr/>
          </w:sdtPr>
          <w:sdtEndPr/>
          <w:sdtContent>
            <w:tc>
              <w:tcPr>
                <w:tcW w:w="2445" w:type="dxa"/>
              </w:tcPr>
              <w:p w14:paraId="66D6DA97" w14:textId="30B9B8A0" w:rsidR="00A35680" w:rsidRDefault="002E2D08" w:rsidP="00235A35">
                <w:pPr>
                  <w:spacing w:after="200"/>
                  <w:jc w:val="center"/>
                  <w:rPr>
                    <w:rFonts w:ascii="Times New Roman" w:hAnsi="Times New Roman" w:cs="Times New Roman"/>
                    <w:b w:val="0"/>
                    <w:bCs/>
                    <w:color w:val="auto"/>
                  </w:rPr>
                </w:pPr>
                <w:r w:rsidRPr="00AA28D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27E1A6E9" w14:textId="2D8B8B41" w:rsidR="00320A88" w:rsidRDefault="00320A88" w:rsidP="00320A88">
      <w:pPr>
        <w:spacing w:after="200"/>
        <w:jc w:val="center"/>
        <w:rPr>
          <w:rFonts w:ascii="Times New Roman" w:hAnsi="Times New Roman" w:cs="Times New Roman"/>
          <w:b w:val="0"/>
          <w:bCs/>
          <w:color w:val="auto"/>
        </w:rPr>
      </w:pPr>
    </w:p>
    <w:p w14:paraId="54986482" w14:textId="76D7E56B" w:rsidR="00FA076D" w:rsidRDefault="00FA076D" w:rsidP="00235A35">
      <w:pPr>
        <w:spacing w:after="200"/>
        <w:rPr>
          <w:rFonts w:ascii="Times New Roman" w:hAnsi="Times New Roman" w:cs="Times New Roman"/>
          <w:b w:val="0"/>
          <w:bCs/>
          <w:color w:val="auto"/>
        </w:rPr>
      </w:pPr>
      <w:r>
        <w:rPr>
          <w:rFonts w:ascii="Times New Roman" w:hAnsi="Times New Roman" w:cs="Times New Roman"/>
          <w:b w:val="0"/>
          <w:bCs/>
          <w:color w:val="auto"/>
        </w:rPr>
        <w:t>Anmerkungen:</w:t>
      </w:r>
      <w:r w:rsidR="00235A35">
        <w:rPr>
          <w:rFonts w:ascii="Times New Roman" w:hAnsi="Times New Roman" w:cs="Times New Roman"/>
          <w:b w:val="0"/>
          <w:bCs/>
          <w:color w:val="auto"/>
        </w:rPr>
        <w:tab/>
      </w:r>
      <w:sdt>
        <w:sdtPr>
          <w:rPr>
            <w:rFonts w:ascii="Times New Roman" w:hAnsi="Times New Roman" w:cs="Times New Roman"/>
            <w:b w:val="0"/>
            <w:bCs/>
            <w:color w:val="auto"/>
          </w:rPr>
          <w:id w:val="-647429312"/>
          <w:placeholder>
            <w:docPart w:val="DefaultPlaceholder_-1854013440"/>
          </w:placeholder>
          <w:showingPlcHdr/>
        </w:sdtPr>
        <w:sdtEndPr/>
        <w:sdtContent>
          <w:r w:rsidR="00235A35" w:rsidRPr="00AA28DD">
            <w:rPr>
              <w:rStyle w:val="Platzhaltertext"/>
            </w:rPr>
            <w:t>Klicken oder tippen Sie hier, um Text einzugeben.</w:t>
          </w:r>
        </w:sdtContent>
      </w:sdt>
    </w:p>
    <w:p w14:paraId="7CCB6A4E" w14:textId="0D486C86" w:rsidR="00FA076D" w:rsidRDefault="00235A35" w:rsidP="00FA076D">
      <w:pPr>
        <w:spacing w:after="200"/>
        <w:rPr>
          <w:rFonts w:ascii="Times New Roman" w:hAnsi="Times New Roman" w:cs="Times New Roman"/>
          <w:b w:val="0"/>
          <w:bCs/>
          <w:color w:val="auto"/>
        </w:rPr>
      </w:pPr>
      <w:r>
        <w:rPr>
          <w:rFonts w:ascii="Times New Roman" w:hAnsi="Times New Roman" w:cs="Times New Roman"/>
          <w:b w:val="0"/>
          <w:bCs/>
          <w:color w:val="auto"/>
        </w:rPr>
        <w:tab/>
      </w:r>
      <w:r>
        <w:rPr>
          <w:rFonts w:ascii="Times New Roman" w:hAnsi="Times New Roman" w:cs="Times New Roman"/>
          <w:b w:val="0"/>
          <w:bCs/>
          <w:color w:val="auto"/>
        </w:rPr>
        <w:tab/>
      </w:r>
      <w:r>
        <w:rPr>
          <w:rFonts w:ascii="Times New Roman" w:hAnsi="Times New Roman" w:cs="Times New Roman"/>
          <w:b w:val="0"/>
          <w:bCs/>
          <w:color w:val="auto"/>
        </w:rPr>
        <w:tab/>
      </w:r>
      <w:sdt>
        <w:sdtPr>
          <w:rPr>
            <w:rFonts w:ascii="Times New Roman" w:hAnsi="Times New Roman" w:cs="Times New Roman"/>
            <w:b w:val="0"/>
            <w:bCs/>
            <w:color w:val="auto"/>
          </w:rPr>
          <w:id w:val="936723477"/>
          <w:placeholder>
            <w:docPart w:val="DefaultPlaceholder_-1854013440"/>
          </w:placeholder>
          <w:showingPlcHdr/>
        </w:sdtPr>
        <w:sdtEndPr/>
        <w:sdtContent>
          <w:r w:rsidRPr="00AA28DD">
            <w:rPr>
              <w:rStyle w:val="Platzhaltertext"/>
            </w:rPr>
            <w:t>Klicken oder tippen Sie hier, um Text einzugeben.</w:t>
          </w:r>
        </w:sdtContent>
      </w:sdt>
    </w:p>
    <w:p w14:paraId="407BF124" w14:textId="24D085E4" w:rsidR="00FA076D" w:rsidRPr="00320A88" w:rsidRDefault="00FA076D" w:rsidP="00CE4861">
      <w:pPr>
        <w:spacing w:after="200"/>
        <w:jc w:val="center"/>
        <w:rPr>
          <w:rFonts w:ascii="Times New Roman" w:hAnsi="Times New Roman" w:cs="Times New Roman"/>
          <w:b w:val="0"/>
          <w:bCs/>
          <w:color w:val="auto"/>
        </w:rPr>
      </w:pPr>
    </w:p>
    <w:sectPr w:rsidR="00FA076D" w:rsidRPr="00320A88" w:rsidSect="00AB02A7">
      <w:headerReference w:type="default" r:id="rId8"/>
      <w:footerReference w:type="default" r:id="rId9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86A00" w14:textId="77777777" w:rsidR="009F2A1E" w:rsidRDefault="009F2A1E">
      <w:r>
        <w:separator/>
      </w:r>
    </w:p>
    <w:p w14:paraId="532753F9" w14:textId="77777777" w:rsidR="009F2A1E" w:rsidRDefault="009F2A1E"/>
  </w:endnote>
  <w:endnote w:type="continuationSeparator" w:id="0">
    <w:p w14:paraId="2C10F52A" w14:textId="77777777" w:rsidR="009F2A1E" w:rsidRDefault="009F2A1E">
      <w:r>
        <w:continuationSeparator/>
      </w:r>
    </w:p>
    <w:p w14:paraId="219A1983" w14:textId="77777777" w:rsidR="009F2A1E" w:rsidRDefault="009F2A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0194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3DA6B8" w14:textId="577178BF" w:rsidR="00DF027C" w:rsidRDefault="00FA076D">
        <w:pPr>
          <w:pStyle w:val="Fuzeile"/>
          <w:jc w:val="center"/>
        </w:pPr>
        <w:r>
          <w:rPr>
            <w:noProof/>
            <w:lang w:bidi="de-DE"/>
          </w:rPr>
          <w:t xml:space="preserve">Biowelt VS GmbH, Email: </w:t>
        </w:r>
        <w:r w:rsidR="00CE4861">
          <w:rPr>
            <w:noProof/>
            <w:lang w:bidi="de-DE"/>
          </w:rPr>
          <w:t>Bestellung</w:t>
        </w:r>
        <w:r>
          <w:rPr>
            <w:noProof/>
            <w:lang w:bidi="de-DE"/>
          </w:rPr>
          <w:t>@biowelt-vs.de, Fax: 07721/2061368</w:t>
        </w:r>
      </w:p>
    </w:sdtContent>
  </w:sdt>
  <w:p w14:paraId="2431A2C8" w14:textId="77777777" w:rsidR="00DF027C" w:rsidRDefault="00DF027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0869B" w14:textId="77777777" w:rsidR="009F2A1E" w:rsidRDefault="009F2A1E">
      <w:r>
        <w:separator/>
      </w:r>
    </w:p>
    <w:p w14:paraId="3F589E42" w14:textId="77777777" w:rsidR="009F2A1E" w:rsidRDefault="009F2A1E"/>
  </w:footnote>
  <w:footnote w:type="continuationSeparator" w:id="0">
    <w:p w14:paraId="5C74E915" w14:textId="77777777" w:rsidR="009F2A1E" w:rsidRDefault="009F2A1E">
      <w:r>
        <w:continuationSeparator/>
      </w:r>
    </w:p>
    <w:p w14:paraId="0C1EA539" w14:textId="77777777" w:rsidR="009F2A1E" w:rsidRDefault="009F2A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14:paraId="56EBEB2B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6E4E8FB4" w14:textId="77777777" w:rsidR="00D077E9" w:rsidRDefault="00D077E9">
          <w:pPr>
            <w:pStyle w:val="Kopfzeile"/>
          </w:pPr>
        </w:p>
      </w:tc>
    </w:tr>
  </w:tbl>
  <w:p w14:paraId="33A9B759" w14:textId="77777777" w:rsidR="00D077E9" w:rsidRDefault="00D077E9" w:rsidP="00D077E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/GcOxDFNjgjcYT7+nIjRXwUZSBIgry/SpW9gZuPOV3dEUfKJGsB2ElESlU73d0ypoiVDKqAo8LWstdx0r6sH/w==" w:salt="Vy7c3GjJREmyQ4Pq6+DttA==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868"/>
    <w:rsid w:val="0002482E"/>
    <w:rsid w:val="00050324"/>
    <w:rsid w:val="00094B9E"/>
    <w:rsid w:val="000A0150"/>
    <w:rsid w:val="000E63C9"/>
    <w:rsid w:val="00130E9D"/>
    <w:rsid w:val="00150A6D"/>
    <w:rsid w:val="00160126"/>
    <w:rsid w:val="00185B35"/>
    <w:rsid w:val="001F2BC8"/>
    <w:rsid w:val="001F5F6B"/>
    <w:rsid w:val="00235A35"/>
    <w:rsid w:val="00243EBC"/>
    <w:rsid w:val="00246A35"/>
    <w:rsid w:val="00284348"/>
    <w:rsid w:val="002E2D08"/>
    <w:rsid w:val="002F51F5"/>
    <w:rsid w:val="00312137"/>
    <w:rsid w:val="00320A88"/>
    <w:rsid w:val="00330359"/>
    <w:rsid w:val="0033762F"/>
    <w:rsid w:val="00360494"/>
    <w:rsid w:val="00366C7E"/>
    <w:rsid w:val="00384EA3"/>
    <w:rsid w:val="00386BE2"/>
    <w:rsid w:val="003A39A1"/>
    <w:rsid w:val="003C2191"/>
    <w:rsid w:val="003D3863"/>
    <w:rsid w:val="004110DE"/>
    <w:rsid w:val="0044085A"/>
    <w:rsid w:val="004B21A5"/>
    <w:rsid w:val="005037F0"/>
    <w:rsid w:val="00516A86"/>
    <w:rsid w:val="005275F6"/>
    <w:rsid w:val="00534DB4"/>
    <w:rsid w:val="00572102"/>
    <w:rsid w:val="005B7DBF"/>
    <w:rsid w:val="005F1BB0"/>
    <w:rsid w:val="0065444F"/>
    <w:rsid w:val="00656C4D"/>
    <w:rsid w:val="006D7037"/>
    <w:rsid w:val="006E5716"/>
    <w:rsid w:val="006E7DB8"/>
    <w:rsid w:val="007055D1"/>
    <w:rsid w:val="007302B3"/>
    <w:rsid w:val="00730733"/>
    <w:rsid w:val="00730E3A"/>
    <w:rsid w:val="00736AAF"/>
    <w:rsid w:val="00765B2A"/>
    <w:rsid w:val="00783A34"/>
    <w:rsid w:val="007C6B52"/>
    <w:rsid w:val="007D16C5"/>
    <w:rsid w:val="007F0561"/>
    <w:rsid w:val="007F4140"/>
    <w:rsid w:val="0081484D"/>
    <w:rsid w:val="00862FE4"/>
    <w:rsid w:val="0086389A"/>
    <w:rsid w:val="0087605E"/>
    <w:rsid w:val="008B1FEE"/>
    <w:rsid w:val="00902868"/>
    <w:rsid w:val="00903C32"/>
    <w:rsid w:val="00916B16"/>
    <w:rsid w:val="009173B9"/>
    <w:rsid w:val="0093335D"/>
    <w:rsid w:val="0093613E"/>
    <w:rsid w:val="00943026"/>
    <w:rsid w:val="00966B81"/>
    <w:rsid w:val="00994ADF"/>
    <w:rsid w:val="009C7720"/>
    <w:rsid w:val="009D711C"/>
    <w:rsid w:val="009F2A1E"/>
    <w:rsid w:val="00A23AFA"/>
    <w:rsid w:val="00A31B3E"/>
    <w:rsid w:val="00A35680"/>
    <w:rsid w:val="00A532F3"/>
    <w:rsid w:val="00A8489E"/>
    <w:rsid w:val="00AB02A7"/>
    <w:rsid w:val="00AC29F3"/>
    <w:rsid w:val="00B122CF"/>
    <w:rsid w:val="00B231E5"/>
    <w:rsid w:val="00BA6B1B"/>
    <w:rsid w:val="00BC45B4"/>
    <w:rsid w:val="00C02B87"/>
    <w:rsid w:val="00C4086D"/>
    <w:rsid w:val="00C47BD1"/>
    <w:rsid w:val="00CA1896"/>
    <w:rsid w:val="00CB5B28"/>
    <w:rsid w:val="00CE4861"/>
    <w:rsid w:val="00CF5371"/>
    <w:rsid w:val="00D0323A"/>
    <w:rsid w:val="00D0559F"/>
    <w:rsid w:val="00D077E9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22ACD"/>
    <w:rsid w:val="00E620B0"/>
    <w:rsid w:val="00E81B40"/>
    <w:rsid w:val="00EF555B"/>
    <w:rsid w:val="00F027BB"/>
    <w:rsid w:val="00F02C24"/>
    <w:rsid w:val="00F11DCF"/>
    <w:rsid w:val="00F13AE8"/>
    <w:rsid w:val="00F162EA"/>
    <w:rsid w:val="00F51DB7"/>
    <w:rsid w:val="00F52D27"/>
    <w:rsid w:val="00F83527"/>
    <w:rsid w:val="00FA076D"/>
    <w:rsid w:val="00FA18AD"/>
    <w:rsid w:val="00FA4F26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F99A91"/>
  <w15:docId w15:val="{D99F2113-5ABB-4D92-B89A-A45385B29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berschrift1">
    <w:name w:val="heading 1"/>
    <w:basedOn w:val="Standard"/>
    <w:link w:val="berschrift1Zchn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elZchn">
    <w:name w:val="Titel Zchn"/>
    <w:basedOn w:val="Absatz-Standardschriftart"/>
    <w:link w:val="Titel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Untertitel">
    <w:name w:val="Subtitle"/>
    <w:basedOn w:val="Standard"/>
    <w:link w:val="UntertitelZchn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Kopfzeile">
    <w:name w:val="header"/>
    <w:basedOn w:val="Standard"/>
    <w:link w:val="KopfzeileZchn"/>
    <w:uiPriority w:val="8"/>
    <w:unhideWhenUsed/>
    <w:rsid w:val="005037F0"/>
  </w:style>
  <w:style w:type="character" w:customStyle="1" w:styleId="KopfzeileZchn">
    <w:name w:val="Kopfzeile Zchn"/>
    <w:basedOn w:val="Absatz-Standardschriftart"/>
    <w:link w:val="Kopfzeile"/>
    <w:uiPriority w:val="8"/>
    <w:rsid w:val="0093335D"/>
  </w:style>
  <w:style w:type="paragraph" w:styleId="Fuzeile">
    <w:name w:val="footer"/>
    <w:basedOn w:val="Standard"/>
    <w:link w:val="FuzeileZchn"/>
    <w:uiPriority w:val="99"/>
    <w:unhideWhenUsed/>
    <w:rsid w:val="005037F0"/>
  </w:style>
  <w:style w:type="character" w:customStyle="1" w:styleId="FuzeileZchn">
    <w:name w:val="Fußzeile Zchn"/>
    <w:basedOn w:val="Absatz-Standardschriftart"/>
    <w:link w:val="Fuzeile"/>
    <w:uiPriority w:val="99"/>
    <w:rsid w:val="005037F0"/>
    <w:rPr>
      <w:sz w:val="24"/>
      <w:szCs w:val="24"/>
    </w:rPr>
  </w:style>
  <w:style w:type="paragraph" w:customStyle="1" w:styleId="Name">
    <w:name w:val="Name"/>
    <w:basedOn w:val="Standard"/>
    <w:uiPriority w:val="3"/>
    <w:qFormat/>
    <w:rsid w:val="00B231E5"/>
    <w:pPr>
      <w:spacing w:line="240" w:lineRule="auto"/>
      <w:jc w:val="right"/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ellenraster">
    <w:name w:val="Table Grid"/>
    <w:basedOn w:val="NormaleTabelle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unhideWhenUsed/>
    <w:rsid w:val="00D86945"/>
    <w:rPr>
      <w:color w:val="808080"/>
    </w:rPr>
  </w:style>
  <w:style w:type="paragraph" w:customStyle="1" w:styleId="Inhalt">
    <w:name w:val="Inhalt"/>
    <w:basedOn w:val="Standard"/>
    <w:link w:val="Inhaltszeichen"/>
    <w:qFormat/>
    <w:rsid w:val="00DF027C"/>
    <w:rPr>
      <w:b w:val="0"/>
    </w:rPr>
  </w:style>
  <w:style w:type="paragraph" w:customStyle="1" w:styleId="HervorhebungText">
    <w:name w:val="Hervorhebung Text"/>
    <w:basedOn w:val="Standard"/>
    <w:link w:val="HervorhebungTextzeichen"/>
    <w:qFormat/>
    <w:rsid w:val="00DF027C"/>
  </w:style>
  <w:style w:type="character" w:customStyle="1" w:styleId="Inhaltszeichen">
    <w:name w:val="Inhaltszeichen"/>
    <w:basedOn w:val="Absatz-Standardschriftart"/>
    <w:link w:val="Inhal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HervorhebungTextzeichen">
    <w:name w:val="Hervorhebung Textzeichen"/>
    <w:basedOn w:val="Absatz-Standardschriftart"/>
    <w:link w:val="HervorhebungText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Hyperlink">
    <w:name w:val="Hyperlink"/>
    <w:basedOn w:val="Absatz-Standardschriftart"/>
    <w:uiPriority w:val="99"/>
    <w:unhideWhenUsed/>
    <w:rsid w:val="005B7DBF"/>
    <w:rPr>
      <w:color w:val="3592C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B7D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7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kec\AppData\Local\Microsoft\Office\16.0\DTS\de-DE%7bDA49652B-BAAC-450C-8260-E32738B88FFD%7d\%7bDA165AE3-E6B1-4F82-8B80-3D0F952772F7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80AF3B-5A77-4EFF-BAF8-A0FE1F8DF914}"/>
      </w:docPartPr>
      <w:docPartBody>
        <w:p w:rsidR="00906F24" w:rsidRDefault="00AA6AC9"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6D0F3887CE04104A359959BDCE5EF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37B3F0-FBBB-4A8F-B7B8-35E7EBC2F620}"/>
      </w:docPartPr>
      <w:docPartBody>
        <w:p w:rsidR="00906F24" w:rsidRDefault="00AA6AC9" w:rsidP="00AA6AC9">
          <w:pPr>
            <w:pStyle w:val="76D0F3887CE04104A359959BDCE5EF45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EA2419E000C44AABAAEB574824ADD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8C4EA2-F3D1-46A8-8138-BD174BC29116}"/>
      </w:docPartPr>
      <w:docPartBody>
        <w:p w:rsidR="00906F24" w:rsidRDefault="00AA6AC9" w:rsidP="00AA6AC9">
          <w:pPr>
            <w:pStyle w:val="BEA2419E000C44AABAAEB574824ADD30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975CB47F37E4FA4B10907301679FB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1E016A-5311-4F62-BE56-B6A7CB12A4A3}"/>
      </w:docPartPr>
      <w:docPartBody>
        <w:p w:rsidR="00906F24" w:rsidRDefault="00AA6AC9" w:rsidP="00AA6AC9">
          <w:pPr>
            <w:pStyle w:val="B975CB47F37E4FA4B10907301679FB28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F28001F16984792B568F5F792360B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CD20F5-84B0-4051-B8B0-3BAA8641F741}"/>
      </w:docPartPr>
      <w:docPartBody>
        <w:p w:rsidR="00906F24" w:rsidRDefault="00AA6AC9" w:rsidP="00AA6AC9">
          <w:pPr>
            <w:pStyle w:val="AF28001F16984792B568F5F792360BC1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95A5410119542A1AB5F727A6C65F2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EEB5F1-7C98-4580-B527-24629BD57090}"/>
      </w:docPartPr>
      <w:docPartBody>
        <w:p w:rsidR="00906F24" w:rsidRDefault="00AA6AC9" w:rsidP="00AA6AC9">
          <w:pPr>
            <w:pStyle w:val="C95A5410119542A1AB5F727A6C65F292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8BDC99D52C5488DB0FB1D53015A16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629594-D278-4DEF-BD28-31BA48FC9F5A}"/>
      </w:docPartPr>
      <w:docPartBody>
        <w:p w:rsidR="00906F24" w:rsidRDefault="00AA6AC9" w:rsidP="00AA6AC9">
          <w:pPr>
            <w:pStyle w:val="38BDC99D52C5488DB0FB1D53015A168A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82FD35F1FBD4E0A87282ADF366ACE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40DDAD-8AA7-4A53-90A9-35549E75E31F}"/>
      </w:docPartPr>
      <w:docPartBody>
        <w:p w:rsidR="00906F24" w:rsidRDefault="00AA6AC9" w:rsidP="00AA6AC9">
          <w:pPr>
            <w:pStyle w:val="282FD35F1FBD4E0A87282ADF366ACEAD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5BEC15F2F8D4DF58E638150BCA44C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575473-FCD4-410F-AAFE-72B0BC7CC863}"/>
      </w:docPartPr>
      <w:docPartBody>
        <w:p w:rsidR="00906F24" w:rsidRDefault="00AA6AC9" w:rsidP="00AA6AC9">
          <w:pPr>
            <w:pStyle w:val="55BEC15F2F8D4DF58E638150BCA44C39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0A6945C49F449DBB8A706436DD452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7B451C-292A-48C6-BC9F-407307FE235C}"/>
      </w:docPartPr>
      <w:docPartBody>
        <w:p w:rsidR="00906F24" w:rsidRDefault="00AA6AC9" w:rsidP="00AA6AC9">
          <w:pPr>
            <w:pStyle w:val="80A6945C49F449DBB8A706436DD452D3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4C1273338FA4D6981F9A70C8F64B0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B1F0C7-04B3-4DBE-B40D-224D70EE0DD7}"/>
      </w:docPartPr>
      <w:docPartBody>
        <w:p w:rsidR="00906F24" w:rsidRDefault="00AA6AC9" w:rsidP="00AA6AC9">
          <w:pPr>
            <w:pStyle w:val="84C1273338FA4D6981F9A70C8F64B046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68CBC6D772C4CCCA512B32DEC050D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3086A1-CF0A-4F50-9EBD-6F3C8831A8B8}"/>
      </w:docPartPr>
      <w:docPartBody>
        <w:p w:rsidR="00906F24" w:rsidRDefault="00AA6AC9" w:rsidP="00AA6AC9">
          <w:pPr>
            <w:pStyle w:val="E68CBC6D772C4CCCA512B32DEC050DBC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3B5C423C6A74CE0947BB1F3824E20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042320-4504-4E71-8861-D92B1F1FE37F}"/>
      </w:docPartPr>
      <w:docPartBody>
        <w:p w:rsidR="00906F24" w:rsidRDefault="00AA6AC9" w:rsidP="00AA6AC9">
          <w:pPr>
            <w:pStyle w:val="73B5C423C6A74CE0947BB1F3824E2015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DF58CA327A946A0B9B82DE02CC2A6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4326DD-B674-4EA6-8088-BE2709795762}"/>
      </w:docPartPr>
      <w:docPartBody>
        <w:p w:rsidR="00906F24" w:rsidRDefault="00AA6AC9" w:rsidP="00AA6AC9">
          <w:pPr>
            <w:pStyle w:val="BDF58CA327A946A0B9B82DE02CC2A605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E96BABA22214DBFB48A21BA2F6A71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433669-BAA9-4E24-8975-A797003E5D01}"/>
      </w:docPartPr>
      <w:docPartBody>
        <w:p w:rsidR="00906F24" w:rsidRDefault="00AA6AC9" w:rsidP="00AA6AC9">
          <w:pPr>
            <w:pStyle w:val="5E96BABA22214DBFB48A21BA2F6A71BB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39B25D36014360BD7ECC2CC07CF3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A25E8D-275E-4041-A10A-229620DB4B7C}"/>
      </w:docPartPr>
      <w:docPartBody>
        <w:p w:rsidR="00906F24" w:rsidRDefault="00AA6AC9" w:rsidP="00AA6AC9">
          <w:pPr>
            <w:pStyle w:val="9B39B25D36014360BD7ECC2CC07CF34E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5584F09EEF74E7FB78C3F12670607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99E02D-FCF3-4128-9393-D3102C9C296F}"/>
      </w:docPartPr>
      <w:docPartBody>
        <w:p w:rsidR="00906F24" w:rsidRDefault="00AA6AC9" w:rsidP="00AA6AC9">
          <w:pPr>
            <w:pStyle w:val="05584F09EEF74E7FB78C3F12670607CD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C78BA88C0BA4E0FB9EF7813FE7866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2261BE-6653-4006-B2A0-5154D62447D7}"/>
      </w:docPartPr>
      <w:docPartBody>
        <w:p w:rsidR="00906F24" w:rsidRDefault="00AA6AC9" w:rsidP="00AA6AC9">
          <w:pPr>
            <w:pStyle w:val="5C78BA88C0BA4E0FB9EF7813FE7866FE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A0EC742C7CB4137A61EA0B4925DEC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BA9E62-4349-4F83-8CE2-C523B6D6F52B}"/>
      </w:docPartPr>
      <w:docPartBody>
        <w:p w:rsidR="00906F24" w:rsidRDefault="00AA6AC9" w:rsidP="00AA6AC9">
          <w:pPr>
            <w:pStyle w:val="2A0EC742C7CB4137A61EA0B4925DEC4A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E9188625AA48A883B70869BCF972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6DD4EB-32A1-47E1-A3C9-6108CC3CFCFF}"/>
      </w:docPartPr>
      <w:docPartBody>
        <w:p w:rsidR="00906F24" w:rsidRDefault="00AA6AC9" w:rsidP="00AA6AC9">
          <w:pPr>
            <w:pStyle w:val="DEE9188625AA48A883B70869BCF9725F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2E3CDC232714AF282A9973750BCC1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A57862-3A17-469C-B3E7-D963511B7A1E}"/>
      </w:docPartPr>
      <w:docPartBody>
        <w:p w:rsidR="00906F24" w:rsidRDefault="00AA6AC9" w:rsidP="00AA6AC9">
          <w:pPr>
            <w:pStyle w:val="F2E3CDC232714AF282A9973750BCC164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51186921A4E4E9AB326234555994F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9E9E05-3E91-427F-AA1B-4D6DBE9286C5}"/>
      </w:docPartPr>
      <w:docPartBody>
        <w:p w:rsidR="00906F24" w:rsidRDefault="00AA6AC9" w:rsidP="00AA6AC9">
          <w:pPr>
            <w:pStyle w:val="051186921A4E4E9AB326234555994F84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D0554B010B147D0863251B8BC26AF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8157C0-3C18-4F7E-A141-3253F14DE594}"/>
      </w:docPartPr>
      <w:docPartBody>
        <w:p w:rsidR="00906F24" w:rsidRDefault="00AA6AC9" w:rsidP="00AA6AC9">
          <w:pPr>
            <w:pStyle w:val="DD0554B010B147D0863251B8BC26AFB9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0BDE74DE22D4AC0A74C508AC9648A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392268-3190-4BC2-9F13-07D355D36E50}"/>
      </w:docPartPr>
      <w:docPartBody>
        <w:p w:rsidR="00906F24" w:rsidRDefault="00AA6AC9" w:rsidP="00AA6AC9">
          <w:pPr>
            <w:pStyle w:val="00BDE74DE22D4AC0A74C508AC9648A8E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9E5B0334D6442E3986B2B9136C142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ABA66F-6C55-4BDF-9138-515CEFD0AA24}"/>
      </w:docPartPr>
      <w:docPartBody>
        <w:p w:rsidR="00906F24" w:rsidRDefault="00AA6AC9" w:rsidP="00AA6AC9">
          <w:pPr>
            <w:pStyle w:val="99E5B0334D6442E3986B2B9136C1427D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7F80D3732394543A2DAF7CEA47B54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EBF202-611E-4CC5-8A8A-A23D1143234B}"/>
      </w:docPartPr>
      <w:docPartBody>
        <w:p w:rsidR="00906F24" w:rsidRDefault="00AA6AC9" w:rsidP="00AA6AC9">
          <w:pPr>
            <w:pStyle w:val="E7F80D3732394543A2DAF7CEA47B5412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15FA254CE1A4FA094843AE5A4B566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D6BA1A-C164-405E-93B9-A40216B4EEDD}"/>
      </w:docPartPr>
      <w:docPartBody>
        <w:p w:rsidR="00906F24" w:rsidRDefault="00AA6AC9" w:rsidP="00AA6AC9">
          <w:pPr>
            <w:pStyle w:val="115FA254CE1A4FA094843AE5A4B566A3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854342812094A3BB57728E0E49495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B0ED43-450E-4B44-9B47-62FFFCD0839B}"/>
      </w:docPartPr>
      <w:docPartBody>
        <w:p w:rsidR="00906F24" w:rsidRDefault="00AA6AC9" w:rsidP="00AA6AC9">
          <w:pPr>
            <w:pStyle w:val="4854342812094A3BB57728E0E494952D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DF0780A6E3A467EB73D8CC0084782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3E7486-861A-4A3B-AED9-18386C052C1B}"/>
      </w:docPartPr>
      <w:docPartBody>
        <w:p w:rsidR="00906F24" w:rsidRDefault="00AA6AC9" w:rsidP="00AA6AC9">
          <w:pPr>
            <w:pStyle w:val="1DF0780A6E3A467EB73D8CC00847822D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74038B10A0C45839E1A6489F0F408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D58220-F21D-4CD3-B9BF-2A3EC3797DB1}"/>
      </w:docPartPr>
      <w:docPartBody>
        <w:p w:rsidR="00906F24" w:rsidRDefault="00AA6AC9" w:rsidP="00AA6AC9">
          <w:pPr>
            <w:pStyle w:val="D74038B10A0C45839E1A6489F0F408A7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251C781854F41A782D70E55999B36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9372BD-F066-4DFC-93D1-EFFC5BC00982}"/>
      </w:docPartPr>
      <w:docPartBody>
        <w:p w:rsidR="00906F24" w:rsidRDefault="00AA6AC9" w:rsidP="00AA6AC9">
          <w:pPr>
            <w:pStyle w:val="6251C781854F41A782D70E55999B369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3B9D208DA6C4A36AD746425243CC8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BB2FF0-4E51-47E8-AC85-EB266F0A80F7}"/>
      </w:docPartPr>
      <w:docPartBody>
        <w:p w:rsidR="00906F24" w:rsidRDefault="00AA6AC9" w:rsidP="00AA6AC9">
          <w:pPr>
            <w:pStyle w:val="63B9D208DA6C4A36AD746425243CC8C7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AABCD4A59CC47EC81838AC21C43AF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5A63D9-76FC-4D2C-A796-0EDE1AF2FE77}"/>
      </w:docPartPr>
      <w:docPartBody>
        <w:p w:rsidR="00906F24" w:rsidRDefault="00AA6AC9" w:rsidP="00AA6AC9">
          <w:pPr>
            <w:pStyle w:val="6AABCD4A59CC47EC81838AC21C43AF7E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178232E03674101AF5B872766DD5E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32DB06-E93B-487E-BF56-0A80038152DD}"/>
      </w:docPartPr>
      <w:docPartBody>
        <w:p w:rsidR="00906F24" w:rsidRDefault="00AA6AC9" w:rsidP="00AA6AC9">
          <w:pPr>
            <w:pStyle w:val="9178232E03674101AF5B872766DD5E11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ABA4ABEE13F4A6E88B27F5BD101F3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E056B1-699D-4B15-AC26-F1E1969E24C0}"/>
      </w:docPartPr>
      <w:docPartBody>
        <w:p w:rsidR="00906F24" w:rsidRDefault="00AA6AC9" w:rsidP="00AA6AC9">
          <w:pPr>
            <w:pStyle w:val="8ABA4ABEE13F4A6E88B27F5BD101F3EE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03C98F9CCF746D696C4420D759EEB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DD66E7-65C7-4956-9CA4-52012D61C42A}"/>
      </w:docPartPr>
      <w:docPartBody>
        <w:p w:rsidR="00906F24" w:rsidRDefault="00AA6AC9" w:rsidP="00AA6AC9">
          <w:pPr>
            <w:pStyle w:val="A03C98F9CCF746D696C4420D759EEB78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6E38F9960C84052A224BABACB3E5B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21E566-1C48-47F3-B0D0-24721D5A91E7}"/>
      </w:docPartPr>
      <w:docPartBody>
        <w:p w:rsidR="00906F24" w:rsidRDefault="00AA6AC9" w:rsidP="00AA6AC9">
          <w:pPr>
            <w:pStyle w:val="B6E38F9960C84052A224BABACB3E5B22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FD35FC1B5634770A350D3BF2089EE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676C90-19B9-4C6F-BA29-25AAB4026B3B}"/>
      </w:docPartPr>
      <w:docPartBody>
        <w:p w:rsidR="00906F24" w:rsidRDefault="00AA6AC9" w:rsidP="00AA6AC9">
          <w:pPr>
            <w:pStyle w:val="5FD35FC1B5634770A350D3BF2089EE8F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D8570A7B1F347EEA4501A325A3164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29F82C-0FF6-40CD-B0D3-D4700E208507}"/>
      </w:docPartPr>
      <w:docPartBody>
        <w:p w:rsidR="00906F24" w:rsidRDefault="00AA6AC9" w:rsidP="00AA6AC9">
          <w:pPr>
            <w:pStyle w:val="4D8570A7B1F347EEA4501A325A3164D3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371F7DC6B4B4404A8C335B6FC2901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80A682-4E78-44AB-95B4-C99D4113A6D5}"/>
      </w:docPartPr>
      <w:docPartBody>
        <w:p w:rsidR="00906F24" w:rsidRDefault="00AA6AC9" w:rsidP="00AA6AC9">
          <w:pPr>
            <w:pStyle w:val="4371F7DC6B4B4404A8C335B6FC29014F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091AB558B4944EDB88D013F499031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1F3F7F-50CB-420B-83FB-20A023CB6C39}"/>
      </w:docPartPr>
      <w:docPartBody>
        <w:p w:rsidR="00906F24" w:rsidRDefault="00AA6AC9" w:rsidP="00AA6AC9">
          <w:pPr>
            <w:pStyle w:val="6091AB558B4944EDB88D013F49903197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95BA8959308484EB3238398B595B7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16ED3F-6113-47D6-BC38-0B7751D45EC7}"/>
      </w:docPartPr>
      <w:docPartBody>
        <w:p w:rsidR="00906F24" w:rsidRDefault="00AA6AC9" w:rsidP="00AA6AC9">
          <w:pPr>
            <w:pStyle w:val="F95BA8959308484EB3238398B595B70F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F11BA63623A42E39057564071FF24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A043EA-F82F-4BCE-A1A8-C5A43F3B5B45}"/>
      </w:docPartPr>
      <w:docPartBody>
        <w:p w:rsidR="00906F24" w:rsidRDefault="00AA6AC9" w:rsidP="00AA6AC9">
          <w:pPr>
            <w:pStyle w:val="BF11BA63623A42E39057564071FF2494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22EB023DCE84CE0BE057976227FA0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C1A929-24E7-4481-B625-D494870B2BC3}"/>
      </w:docPartPr>
      <w:docPartBody>
        <w:p w:rsidR="00906F24" w:rsidRDefault="00AA6AC9" w:rsidP="00AA6AC9">
          <w:pPr>
            <w:pStyle w:val="C22EB023DCE84CE0BE057976227FA0FC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6013B75B7584E91B964D400E4CE6A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B1510C-D1E7-4ADB-86BF-5582131F5F96}"/>
      </w:docPartPr>
      <w:docPartBody>
        <w:p w:rsidR="00906F24" w:rsidRDefault="00AA6AC9" w:rsidP="00AA6AC9">
          <w:pPr>
            <w:pStyle w:val="E6013B75B7584E91B964D400E4CE6AC7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147BE3D9C7049CCAF13373BCA8FC9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502FCD-8300-4CD3-BEAA-C6FE1E29B731}"/>
      </w:docPartPr>
      <w:docPartBody>
        <w:p w:rsidR="00906F24" w:rsidRDefault="00AA6AC9" w:rsidP="00AA6AC9">
          <w:pPr>
            <w:pStyle w:val="1147BE3D9C7049CCAF13373BCA8FC9FD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D8F3096EB1047ACA84B8E3A12349D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6E8789-487D-485D-BDF3-2A50C08046DA}"/>
      </w:docPartPr>
      <w:docPartBody>
        <w:p w:rsidR="00906F24" w:rsidRDefault="00AA6AC9" w:rsidP="00AA6AC9">
          <w:pPr>
            <w:pStyle w:val="BD8F3096EB1047ACA84B8E3A12349D6F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44BA7B9037247F2A2D96489E63C0E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0CDA56-F685-43FA-B42D-4A4607E60A7B}"/>
      </w:docPartPr>
      <w:docPartBody>
        <w:p w:rsidR="00906F24" w:rsidRDefault="00AA6AC9" w:rsidP="00AA6AC9">
          <w:pPr>
            <w:pStyle w:val="B44BA7B9037247F2A2D96489E63C0E04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0362639C462415289563D46CDA5B8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3431C2-969F-4244-8EF5-44176AAD3EC8}"/>
      </w:docPartPr>
      <w:docPartBody>
        <w:p w:rsidR="00906F24" w:rsidRDefault="00AA6AC9" w:rsidP="00AA6AC9">
          <w:pPr>
            <w:pStyle w:val="00362639C462415289563D46CDA5B8DF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DE7D50672AA4A0A9655AEF2FFD17E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B136BA-35AB-4048-A672-0D8DC43170F7}"/>
      </w:docPartPr>
      <w:docPartBody>
        <w:p w:rsidR="00906F24" w:rsidRDefault="00AA6AC9" w:rsidP="00AA6AC9">
          <w:pPr>
            <w:pStyle w:val="0DE7D50672AA4A0A9655AEF2FFD17E75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2579720FF524111AB8C7E5497CD50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D3AEBE-4F8C-4243-91B8-C061A9D93A7E}"/>
      </w:docPartPr>
      <w:docPartBody>
        <w:p w:rsidR="00906F24" w:rsidRDefault="00AA6AC9" w:rsidP="00AA6AC9">
          <w:pPr>
            <w:pStyle w:val="72579720FF524111AB8C7E5497CD5057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D4F55FB20624C7294D11470B9B31D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CBBE81-2C53-47BA-820C-0EB96EC8B9D6}"/>
      </w:docPartPr>
      <w:docPartBody>
        <w:p w:rsidR="00906F24" w:rsidRDefault="00AA6AC9" w:rsidP="00AA6AC9">
          <w:pPr>
            <w:pStyle w:val="BD4F55FB20624C7294D11470B9B31D8E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30517C8A83D4B9993F4168248F23C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80B6D1-53A4-4FEF-A469-06AFA4568BC9}"/>
      </w:docPartPr>
      <w:docPartBody>
        <w:p w:rsidR="00906F24" w:rsidRDefault="00AA6AC9" w:rsidP="00AA6AC9">
          <w:pPr>
            <w:pStyle w:val="330517C8A83D4B9993F4168248F23CB9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0EFC2E8001B4105911D16ADC9E15E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C1D080-D1CF-4778-93EC-1B8706AC4FB2}"/>
      </w:docPartPr>
      <w:docPartBody>
        <w:p w:rsidR="00906F24" w:rsidRDefault="00AA6AC9" w:rsidP="00AA6AC9">
          <w:pPr>
            <w:pStyle w:val="00EFC2E8001B4105911D16ADC9E15E9B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13F2C0AAD5C403E8238E072B9B546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8D372F-ED08-4356-A305-64B5945B2C4B}"/>
      </w:docPartPr>
      <w:docPartBody>
        <w:p w:rsidR="00906F24" w:rsidRDefault="00AA6AC9" w:rsidP="00AA6AC9">
          <w:pPr>
            <w:pStyle w:val="913F2C0AAD5C403E8238E072B9B546DB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A9779BE16F746E0B2FFAE424C3B7C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C21CB7-037C-42A7-B277-E87C1489CD0D}"/>
      </w:docPartPr>
      <w:docPartBody>
        <w:p w:rsidR="00906F24" w:rsidRDefault="00AA6AC9" w:rsidP="00AA6AC9">
          <w:pPr>
            <w:pStyle w:val="CA9779BE16F746E0B2FFAE424C3B7CA5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D9A910C949047E7ABC24E9FF73497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429454-9F53-4949-8EB7-B0EEF3CAA0FB}"/>
      </w:docPartPr>
      <w:docPartBody>
        <w:p w:rsidR="00906F24" w:rsidRDefault="00AA6AC9" w:rsidP="00AA6AC9">
          <w:pPr>
            <w:pStyle w:val="3D9A910C949047E7ABC24E9FF73497EB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113A75839434429BC0B3E38BEB07D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C867F8-CAA3-4E04-9719-E6D8F02D1E3A}"/>
      </w:docPartPr>
      <w:docPartBody>
        <w:p w:rsidR="00906F24" w:rsidRDefault="00AA6AC9" w:rsidP="00AA6AC9">
          <w:pPr>
            <w:pStyle w:val="E113A75839434429BC0B3E38BEB07D76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7C9A13C1FC44A32AB6ABDCD414CFB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4646B0-0869-4808-B05D-D4ABDAA805C7}"/>
      </w:docPartPr>
      <w:docPartBody>
        <w:p w:rsidR="00906F24" w:rsidRDefault="00AA6AC9" w:rsidP="00AA6AC9">
          <w:pPr>
            <w:pStyle w:val="E7C9A13C1FC44A32AB6ABDCD414CFB6A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A98507047DE49B6B969C09F544ED9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B9405E-033C-402F-89AC-EF0165B9B09F}"/>
      </w:docPartPr>
      <w:docPartBody>
        <w:p w:rsidR="00906F24" w:rsidRDefault="00AA6AC9" w:rsidP="00AA6AC9">
          <w:pPr>
            <w:pStyle w:val="6A98507047DE49B6B969C09F544ED956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54728A0123B466B97E0D704E3DF61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C28235-DF18-46F9-8F52-86022ED5E4DD}"/>
      </w:docPartPr>
      <w:docPartBody>
        <w:p w:rsidR="00906F24" w:rsidRDefault="00AA6AC9" w:rsidP="00AA6AC9">
          <w:pPr>
            <w:pStyle w:val="054728A0123B466B97E0D704E3DF613C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ADA06F4E2124E08A0E459C573E10D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9ED112-50E2-4296-BC6B-597D4181524D}"/>
      </w:docPartPr>
      <w:docPartBody>
        <w:p w:rsidR="00906F24" w:rsidRDefault="00AA6AC9" w:rsidP="00AA6AC9">
          <w:pPr>
            <w:pStyle w:val="6ADA06F4E2124E08A0E459C573E10D1E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BE9823FFBEE4F5D9F2A48B9E99477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DC0CCD-FC19-4C26-A26E-6ED75BAAE571}"/>
      </w:docPartPr>
      <w:docPartBody>
        <w:p w:rsidR="00906F24" w:rsidRDefault="00AA6AC9" w:rsidP="00AA6AC9">
          <w:pPr>
            <w:pStyle w:val="6BE9823FFBEE4F5D9F2A48B9E9947789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57835169D87486FB18B9B62A6BF98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A1A89B-7DFE-42E1-AE36-FFBB00FA9AE2}"/>
      </w:docPartPr>
      <w:docPartBody>
        <w:p w:rsidR="00906F24" w:rsidRDefault="00AA6AC9" w:rsidP="00AA6AC9">
          <w:pPr>
            <w:pStyle w:val="C57835169D87486FB18B9B62A6BF9842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92CF83C2B1A447F8829996A15E19E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118BEE-32F1-4565-953A-FC2989D578AA}"/>
      </w:docPartPr>
      <w:docPartBody>
        <w:p w:rsidR="00906F24" w:rsidRDefault="00AA6AC9" w:rsidP="00AA6AC9">
          <w:pPr>
            <w:pStyle w:val="592CF83C2B1A447F8829996A15E19ECE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8B216B474D147639F74E2F6A83616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353E09-C8D1-4B2F-8FC3-14ADABA98381}"/>
      </w:docPartPr>
      <w:docPartBody>
        <w:p w:rsidR="00906F24" w:rsidRDefault="00AA6AC9" w:rsidP="00AA6AC9">
          <w:pPr>
            <w:pStyle w:val="48B216B474D147639F74E2F6A836161F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295767E1EA44DD8A919947C579A60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6CAAD1-99A2-48B0-8845-72F0938026E0}"/>
      </w:docPartPr>
      <w:docPartBody>
        <w:p w:rsidR="00906F24" w:rsidRDefault="00AA6AC9" w:rsidP="00AA6AC9">
          <w:pPr>
            <w:pStyle w:val="9295767E1EA44DD8A919947C579A602C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BFAD6EC06A0445EA5B048975B4144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F1BFDB-3728-4E39-8E25-E74C7F405B87}"/>
      </w:docPartPr>
      <w:docPartBody>
        <w:p w:rsidR="00906F24" w:rsidRDefault="00AA6AC9" w:rsidP="00AA6AC9">
          <w:pPr>
            <w:pStyle w:val="CBFAD6EC06A0445EA5B048975B41447D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0FD2239E30E4667ADF2543EE434C6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2B2FDE-20C6-472A-8584-A1F415C704B2}"/>
      </w:docPartPr>
      <w:docPartBody>
        <w:p w:rsidR="00906F24" w:rsidRDefault="00AA6AC9" w:rsidP="00AA6AC9">
          <w:pPr>
            <w:pStyle w:val="A0FD2239E30E4667ADF2543EE434C6F2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16B978A7A924FB6AD561F8DCF2435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B68A22-D9E2-4767-A3EF-2E20AC5FE246}"/>
      </w:docPartPr>
      <w:docPartBody>
        <w:p w:rsidR="00906F24" w:rsidRDefault="00AA6AC9" w:rsidP="00AA6AC9">
          <w:pPr>
            <w:pStyle w:val="016B978A7A924FB6AD561F8DCF2435C5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64AED120D67450094A61410EDB830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5957A3-35F3-43E9-A50B-24F88BB747EF}"/>
      </w:docPartPr>
      <w:docPartBody>
        <w:p w:rsidR="00906F24" w:rsidRDefault="00AA6AC9" w:rsidP="00AA6AC9">
          <w:pPr>
            <w:pStyle w:val="764AED120D67450094A61410EDB830E8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D6E3F46BE7D4F6EA75B8043FBD6E3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475CF8-C3B0-4E06-9CCE-741978583CCB}"/>
      </w:docPartPr>
      <w:docPartBody>
        <w:p w:rsidR="00906F24" w:rsidRDefault="00AA6AC9" w:rsidP="00AA6AC9">
          <w:pPr>
            <w:pStyle w:val="7D6E3F46BE7D4F6EA75B8043FBD6E32C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F5F17C41F994F21A831CB67285070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60B257-9E59-453E-8E11-F83AC1D229D9}"/>
      </w:docPartPr>
      <w:docPartBody>
        <w:p w:rsidR="00906F24" w:rsidRDefault="00AA6AC9" w:rsidP="00AA6AC9">
          <w:pPr>
            <w:pStyle w:val="CF5F17C41F994F21A831CB672850702D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AE422AFA8A4477F9440340E00B15B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24631F-0C6E-4EB4-8914-C52C5E4AEA1B}"/>
      </w:docPartPr>
      <w:docPartBody>
        <w:p w:rsidR="00906F24" w:rsidRDefault="00AA6AC9" w:rsidP="00AA6AC9">
          <w:pPr>
            <w:pStyle w:val="6AE422AFA8A4477F9440340E00B15B26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715F3BDC2F041F0B8CACCBFE69F69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B47F0F-6C1F-48CD-BD92-8E6B0CACEAC4}"/>
      </w:docPartPr>
      <w:docPartBody>
        <w:p w:rsidR="00906F24" w:rsidRDefault="00AA6AC9" w:rsidP="00AA6AC9">
          <w:pPr>
            <w:pStyle w:val="0715F3BDC2F041F0B8CACCBFE69F698F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44AEA3265904173A6F6BB5B4AF91E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73DAE1-76D7-44A8-AD09-F4289AA5DC1C}"/>
      </w:docPartPr>
      <w:docPartBody>
        <w:p w:rsidR="00906F24" w:rsidRDefault="00AA6AC9" w:rsidP="00AA6AC9">
          <w:pPr>
            <w:pStyle w:val="B44AEA3265904173A6F6BB5B4AF91E34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1F1D06097C642FD81605BBC12CAE9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290110-615E-4396-80F8-51C780F67908}"/>
      </w:docPartPr>
      <w:docPartBody>
        <w:p w:rsidR="00906F24" w:rsidRDefault="00AA6AC9" w:rsidP="00AA6AC9">
          <w:pPr>
            <w:pStyle w:val="C1F1D06097C642FD81605BBC12CAE9DA"/>
          </w:pPr>
          <w:r w:rsidRPr="00AA28D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AC9"/>
    <w:rsid w:val="00196956"/>
    <w:rsid w:val="006E5479"/>
    <w:rsid w:val="00906F24"/>
    <w:rsid w:val="00A51BE1"/>
    <w:rsid w:val="00AA6AC9"/>
    <w:rsid w:val="00F65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link w:val="UntertitelZchn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UntertitelZchn">
    <w:name w:val="Untertitel Zchn"/>
    <w:basedOn w:val="Absatz-Standardschriftart"/>
    <w:link w:val="Untertitel"/>
    <w:uiPriority w:val="2"/>
    <w:rPr>
      <w:caps/>
      <w:color w:val="44546A" w:themeColor="text2"/>
      <w:spacing w:val="20"/>
      <w:sz w:val="32"/>
      <w:lang w:eastAsia="en-US"/>
    </w:rPr>
  </w:style>
  <w:style w:type="character" w:styleId="Platzhaltertext">
    <w:name w:val="Placeholder Text"/>
    <w:basedOn w:val="Absatz-Standardschriftart"/>
    <w:uiPriority w:val="99"/>
    <w:unhideWhenUsed/>
    <w:rsid w:val="00196956"/>
    <w:rPr>
      <w:color w:val="808080"/>
    </w:rPr>
  </w:style>
  <w:style w:type="paragraph" w:customStyle="1" w:styleId="76D0F3887CE04104A359959BDCE5EF451">
    <w:name w:val="76D0F3887CE04104A359959BDCE5EF45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BEA2419E000C44AABAAEB574824ADD301">
    <w:name w:val="BEA2419E000C44AABAAEB574824ADD30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B975CB47F37E4FA4B10907301679FB281">
    <w:name w:val="B975CB47F37E4FA4B10907301679FB28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AF28001F16984792B568F5F792360BC11">
    <w:name w:val="AF28001F16984792B568F5F792360BC1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C95A5410119542A1AB5F727A6C65F2921">
    <w:name w:val="C95A5410119542A1AB5F727A6C65F292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38BDC99D52C5488DB0FB1D53015A168A1">
    <w:name w:val="38BDC99D52C5488DB0FB1D53015A168A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282FD35F1FBD4E0A87282ADF366ACEAD1">
    <w:name w:val="282FD35F1FBD4E0A87282ADF366ACEAD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55BEC15F2F8D4DF58E638150BCA44C391">
    <w:name w:val="55BEC15F2F8D4DF58E638150BCA44C39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80A6945C49F449DBB8A706436DD452D31">
    <w:name w:val="80A6945C49F449DBB8A706436DD452D3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4854342812094A3BB57728E0E494952D">
    <w:name w:val="4854342812094A3BB57728E0E494952D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1DF0780A6E3A467EB73D8CC00847822D">
    <w:name w:val="1DF0780A6E3A467EB73D8CC00847822D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D74038B10A0C45839E1A6489F0F408A7">
    <w:name w:val="D74038B10A0C45839E1A6489F0F408A7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84C1273338FA4D6981F9A70C8F64B0461">
    <w:name w:val="84C1273338FA4D6981F9A70C8F64B046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6251C781854F41A782D70E55999B3691">
    <w:name w:val="6251C781854F41A782D70E55999B369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63B9D208DA6C4A36AD746425243CC8C7">
    <w:name w:val="63B9D208DA6C4A36AD746425243CC8C7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6AABCD4A59CC47EC81838AC21C43AF7E">
    <w:name w:val="6AABCD4A59CC47EC81838AC21C43AF7E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E68CBC6D772C4CCCA512B32DEC050DBC1">
    <w:name w:val="E68CBC6D772C4CCCA512B32DEC050DBC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9178232E03674101AF5B872766DD5E11">
    <w:name w:val="9178232E03674101AF5B872766DD5E1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8ABA4ABEE13F4A6E88B27F5BD101F3EE">
    <w:name w:val="8ABA4ABEE13F4A6E88B27F5BD101F3EE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A03C98F9CCF746D696C4420D759EEB78">
    <w:name w:val="A03C98F9CCF746D696C4420D759EEB78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73B5C423C6A74CE0947BB1F3824E20151">
    <w:name w:val="73B5C423C6A74CE0947BB1F3824E2015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B6E38F9960C84052A224BABACB3E5B22">
    <w:name w:val="B6E38F9960C84052A224BABACB3E5B22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5FD35FC1B5634770A350D3BF2089EE8F">
    <w:name w:val="5FD35FC1B5634770A350D3BF2089EE8F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115FA254CE1A4FA094843AE5A4B566A31">
    <w:name w:val="115FA254CE1A4FA094843AE5A4B566A3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BDF58CA327A946A0B9B82DE02CC2A6051">
    <w:name w:val="BDF58CA327A946A0B9B82DE02CC2A605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4D8570A7B1F347EEA4501A325A3164D3">
    <w:name w:val="4D8570A7B1F347EEA4501A325A3164D3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4371F7DC6B4B4404A8C335B6FC29014F">
    <w:name w:val="4371F7DC6B4B4404A8C335B6FC29014F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6091AB558B4944EDB88D013F49903197">
    <w:name w:val="6091AB558B4944EDB88D013F49903197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5E96BABA22214DBFB48A21BA2F6A71BB1">
    <w:name w:val="5E96BABA22214DBFB48A21BA2F6A71BB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F95BA8959308484EB3238398B595B70F">
    <w:name w:val="F95BA8959308484EB3238398B595B70F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BF11BA63623A42E39057564071FF2494">
    <w:name w:val="BF11BA63623A42E39057564071FF2494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C22EB023DCE84CE0BE057976227FA0FC">
    <w:name w:val="C22EB023DCE84CE0BE057976227FA0FC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9B39B25D36014360BD7ECC2CC07CF34E1">
    <w:name w:val="9B39B25D36014360BD7ECC2CC07CF34E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E6013B75B7584E91B964D400E4CE6AC7">
    <w:name w:val="E6013B75B7584E91B964D400E4CE6AC7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1147BE3D9C7049CCAF13373BCA8FC9FD">
    <w:name w:val="1147BE3D9C7049CCAF13373BCA8FC9FD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BD8F3096EB1047ACA84B8E3A12349D6F">
    <w:name w:val="BD8F3096EB1047ACA84B8E3A12349D6F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05584F09EEF74E7FB78C3F12670607CD1">
    <w:name w:val="05584F09EEF74E7FB78C3F12670607CD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B44BA7B9037247F2A2D96489E63C0E04">
    <w:name w:val="B44BA7B9037247F2A2D96489E63C0E04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00362639C462415289563D46CDA5B8DF">
    <w:name w:val="00362639C462415289563D46CDA5B8DF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0DE7D50672AA4A0A9655AEF2FFD17E75">
    <w:name w:val="0DE7D50672AA4A0A9655AEF2FFD17E75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5C78BA88C0BA4E0FB9EF7813FE7866FE1">
    <w:name w:val="5C78BA88C0BA4E0FB9EF7813FE7866FE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72579720FF524111AB8C7E5497CD5057">
    <w:name w:val="72579720FF524111AB8C7E5497CD5057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BD4F55FB20624C7294D11470B9B31D8E">
    <w:name w:val="BD4F55FB20624C7294D11470B9B31D8E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330517C8A83D4B9993F4168248F23CB9">
    <w:name w:val="330517C8A83D4B9993F4168248F23CB9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2A0EC742C7CB4137A61EA0B4925DEC4A1">
    <w:name w:val="2A0EC742C7CB4137A61EA0B4925DEC4A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00EFC2E8001B4105911D16ADC9E15E9B">
    <w:name w:val="00EFC2E8001B4105911D16ADC9E15E9B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913F2C0AAD5C403E8238E072B9B546DB">
    <w:name w:val="913F2C0AAD5C403E8238E072B9B546DB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CA9779BE16F746E0B2FFAE424C3B7CA5">
    <w:name w:val="CA9779BE16F746E0B2FFAE424C3B7CA5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DEE9188625AA48A883B70869BCF9725F1">
    <w:name w:val="DEE9188625AA48A883B70869BCF9725F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3D9A910C949047E7ABC24E9FF73497EB">
    <w:name w:val="3D9A910C949047E7ABC24E9FF73497EB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E113A75839434429BC0B3E38BEB07D76">
    <w:name w:val="E113A75839434429BC0B3E38BEB07D76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E7C9A13C1FC44A32AB6ABDCD414CFB6A">
    <w:name w:val="E7C9A13C1FC44A32AB6ABDCD414CFB6A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F2E3CDC232714AF282A9973750BCC1641">
    <w:name w:val="F2E3CDC232714AF282A9973750BCC164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6A98507047DE49B6B969C09F544ED956">
    <w:name w:val="6A98507047DE49B6B969C09F544ED956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054728A0123B466B97E0D704E3DF613C">
    <w:name w:val="054728A0123B466B97E0D704E3DF613C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6ADA06F4E2124E08A0E459C573E10D1E">
    <w:name w:val="6ADA06F4E2124E08A0E459C573E10D1E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051186921A4E4E9AB326234555994F841">
    <w:name w:val="051186921A4E4E9AB326234555994F84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6BE9823FFBEE4F5D9F2A48B9E9947789">
    <w:name w:val="6BE9823FFBEE4F5D9F2A48B9E9947789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C57835169D87486FB18B9B62A6BF9842">
    <w:name w:val="C57835169D87486FB18B9B62A6BF9842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592CF83C2B1A447F8829996A15E19ECE">
    <w:name w:val="592CF83C2B1A447F8829996A15E19ECE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DD0554B010B147D0863251B8BC26AFB91">
    <w:name w:val="DD0554B010B147D0863251B8BC26AFB9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48B216B474D147639F74E2F6A836161F">
    <w:name w:val="48B216B474D147639F74E2F6A836161F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9295767E1EA44DD8A919947C579A602C">
    <w:name w:val="9295767E1EA44DD8A919947C579A602C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CBFAD6EC06A0445EA5B048975B41447D">
    <w:name w:val="CBFAD6EC06A0445EA5B048975B41447D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00BDE74DE22D4AC0A74C508AC9648A8E1">
    <w:name w:val="00BDE74DE22D4AC0A74C508AC9648A8E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A0FD2239E30E4667ADF2543EE434C6F2">
    <w:name w:val="A0FD2239E30E4667ADF2543EE434C6F2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016B978A7A924FB6AD561F8DCF2435C5">
    <w:name w:val="016B978A7A924FB6AD561F8DCF2435C5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764AED120D67450094A61410EDB830E8">
    <w:name w:val="764AED120D67450094A61410EDB830E8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99E5B0334D6442E3986B2B9136C1427D1">
    <w:name w:val="99E5B0334D6442E3986B2B9136C1427D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7D6E3F46BE7D4F6EA75B8043FBD6E32C">
    <w:name w:val="7D6E3F46BE7D4F6EA75B8043FBD6E32C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CF5F17C41F994F21A831CB672850702D">
    <w:name w:val="CF5F17C41F994F21A831CB672850702D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6AE422AFA8A4477F9440340E00B15B26">
    <w:name w:val="6AE422AFA8A4477F9440340E00B15B26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E7F80D3732394543A2DAF7CEA47B54121">
    <w:name w:val="E7F80D3732394543A2DAF7CEA47B54121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0715F3BDC2F041F0B8CACCBFE69F698F">
    <w:name w:val="0715F3BDC2F041F0B8CACCBFE69F698F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B44AEA3265904173A6F6BB5B4AF91E34">
    <w:name w:val="B44AEA3265904173A6F6BB5B4AF91E34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C1F1D06097C642FD81605BBC12CAE9DA">
    <w:name w:val="C1F1D06097C642FD81605BBC12CAE9DA"/>
    <w:rsid w:val="00AA6AC9"/>
    <w:pPr>
      <w:spacing w:after="0" w:line="276" w:lineRule="auto"/>
    </w:pPr>
    <w:rPr>
      <w:b/>
      <w:color w:val="44546A" w:themeColor="text2"/>
      <w:sz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{DA165AE3-E6B1-4F82-8B80-3D0F952772F7}tf16392850_win32.dotx</Template>
  <TotalTime>0</TotalTime>
  <Pages>2</Pages>
  <Words>615</Words>
  <Characters>3878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Bikec</dc:creator>
  <cp:keywords/>
  <cp:lastModifiedBy>Bikec</cp:lastModifiedBy>
  <cp:revision>2</cp:revision>
  <cp:lastPrinted>2021-12-03T13:51:00Z</cp:lastPrinted>
  <dcterms:created xsi:type="dcterms:W3CDTF">2021-12-03T15:36:00Z</dcterms:created>
  <dcterms:modified xsi:type="dcterms:W3CDTF">2021-12-03T15:36:00Z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